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26DED" w14:textId="77777777" w:rsidR="00BB6653" w:rsidRPr="00AB25D0" w:rsidRDefault="00BB6653" w:rsidP="00BB6653">
      <w:pPr>
        <w:spacing w:line="0" w:lineRule="atLeast"/>
        <w:jc w:val="center"/>
        <w:rPr>
          <w:rFonts w:asciiTheme="majorEastAsia" w:eastAsiaTheme="majorEastAsia" w:hAnsiTheme="majorEastAsia" w:cs="Arial"/>
          <w:b/>
          <w:sz w:val="36"/>
          <w:szCs w:val="36"/>
        </w:rPr>
      </w:pPr>
      <w:r w:rsidRPr="00AB25D0">
        <w:rPr>
          <w:rFonts w:asciiTheme="majorEastAsia" w:eastAsiaTheme="majorEastAsia" w:hAnsiTheme="majorEastAsia" w:cs="Arial"/>
          <w:b/>
          <w:sz w:val="36"/>
          <w:szCs w:val="36"/>
        </w:rPr>
        <w:t>退学届</w:t>
      </w:r>
    </w:p>
    <w:p w14:paraId="360013EF" w14:textId="77777777" w:rsidR="00BB6653" w:rsidRPr="00E57FD1" w:rsidRDefault="00BB6653" w:rsidP="00BB6653">
      <w:pPr>
        <w:spacing w:line="0" w:lineRule="atLeast"/>
        <w:jc w:val="center"/>
        <w:rPr>
          <w:rFonts w:ascii="Arial" w:eastAsia="ヒラギノ丸ゴ Pro W4" w:hAnsi="Arial" w:cs="Arial"/>
          <w:b/>
          <w:sz w:val="28"/>
        </w:rPr>
      </w:pPr>
      <w:r w:rsidRPr="00E57FD1">
        <w:rPr>
          <w:rFonts w:ascii="Arial" w:eastAsia="ヒラギノ丸ゴ Pro W4" w:hAnsi="Arial" w:cs="Arial"/>
          <w:b/>
          <w:sz w:val="28"/>
          <w:lang w:val="en-AU"/>
        </w:rPr>
        <w:t>Leaving School Notice</w:t>
      </w:r>
    </w:p>
    <w:tbl>
      <w:tblPr>
        <w:tblpPr w:leftFromText="142" w:rightFromText="142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1"/>
        <w:gridCol w:w="1399"/>
        <w:gridCol w:w="1460"/>
        <w:gridCol w:w="1681"/>
        <w:gridCol w:w="2738"/>
      </w:tblGrid>
      <w:tr w:rsidR="00E62C22" w:rsidRPr="00E57FD1" w14:paraId="25D5E856" w14:textId="77777777" w:rsidTr="00E62C22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0994D0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届出日</w:t>
            </w:r>
          </w:p>
          <w:p w14:paraId="569EB2FF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Date of notice</w:t>
            </w:r>
          </w:p>
        </w:tc>
        <w:tc>
          <w:tcPr>
            <w:tcW w:w="294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45CCC3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  <w:tc>
          <w:tcPr>
            <w:tcW w:w="16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CD0C71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学年/組</w:t>
            </w:r>
          </w:p>
          <w:p w14:paraId="0E62F5FD" w14:textId="77777777" w:rsidR="00E62C22" w:rsidRPr="00E57FD1" w:rsidRDefault="00E62C22" w:rsidP="00E62C22">
            <w:pPr>
              <w:spacing w:line="0" w:lineRule="atLeast"/>
              <w:rPr>
                <w:rFonts w:ascii="Arial" w:eastAsia="ヒラギノ丸ゴ Pro W4" w:hAnsi="Arial" w:cs="Arial"/>
                <w:u w:val="single"/>
              </w:rPr>
            </w:pPr>
            <w:r w:rsidRPr="00E57FD1">
              <w:rPr>
                <w:rFonts w:ascii="Arial" w:eastAsia="ヒラギノ丸ゴ Pro W4" w:hAnsi="Arial" w:cs="Arial"/>
              </w:rPr>
              <w:t>Grade/Class</w:t>
            </w:r>
          </w:p>
        </w:tc>
        <w:tc>
          <w:tcPr>
            <w:tcW w:w="28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83A176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56073748" w14:textId="77777777" w:rsidTr="00E62C22">
        <w:trPr>
          <w:cantSplit/>
        </w:trPr>
        <w:tc>
          <w:tcPr>
            <w:tcW w:w="236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3EF520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生徒氏名</w:t>
            </w:r>
          </w:p>
          <w:p w14:paraId="7C4E83D8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Name of student</w:t>
            </w:r>
          </w:p>
        </w:tc>
        <w:tc>
          <w:tcPr>
            <w:tcW w:w="14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24F0A6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日本語</w:t>
            </w:r>
          </w:p>
          <w:p w14:paraId="033101D3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Japanese</w:t>
            </w:r>
          </w:p>
        </w:tc>
        <w:tc>
          <w:tcPr>
            <w:tcW w:w="6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1FB653" w14:textId="77777777" w:rsidR="00E62C22" w:rsidRPr="00AB25D0" w:rsidRDefault="00E62C22" w:rsidP="00E62C22">
            <w:pPr>
              <w:spacing w:line="0" w:lineRule="atLeas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姓：　　　　　　　　   名：</w:t>
            </w:r>
          </w:p>
          <w:p w14:paraId="7DA24A3E" w14:textId="77777777" w:rsidR="00E62C22" w:rsidRPr="00E57FD1" w:rsidRDefault="00E62C22" w:rsidP="00E62C22">
            <w:pPr>
              <w:spacing w:line="0" w:lineRule="atLeas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6C30F0F7" w14:textId="77777777" w:rsidTr="00E62C22">
        <w:trPr>
          <w:cantSplit/>
        </w:trPr>
        <w:tc>
          <w:tcPr>
            <w:tcW w:w="236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E09F25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</w:rPr>
            </w:pPr>
          </w:p>
        </w:tc>
        <w:tc>
          <w:tcPr>
            <w:tcW w:w="14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462E0C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英語</w:t>
            </w:r>
          </w:p>
          <w:p w14:paraId="686179DE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English</w:t>
            </w:r>
          </w:p>
        </w:tc>
        <w:tc>
          <w:tcPr>
            <w:tcW w:w="6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8D2EFC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Family name               First name</w:t>
            </w:r>
          </w:p>
          <w:p w14:paraId="095064A0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</w:p>
        </w:tc>
      </w:tr>
      <w:tr w:rsidR="00E62C22" w:rsidRPr="00E57FD1" w14:paraId="5EECADFE" w14:textId="77777777" w:rsidTr="00E62C22">
        <w:trPr>
          <w:cantSplit/>
        </w:trPr>
        <w:tc>
          <w:tcPr>
            <w:tcW w:w="236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991F54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保護者氏名</w:t>
            </w:r>
          </w:p>
          <w:p w14:paraId="0953AD10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Name of parent/guardian</w:t>
            </w:r>
          </w:p>
        </w:tc>
        <w:tc>
          <w:tcPr>
            <w:tcW w:w="14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30697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日本語</w:t>
            </w:r>
          </w:p>
          <w:p w14:paraId="5CC0CF82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Japanese</w:t>
            </w:r>
          </w:p>
        </w:tc>
        <w:tc>
          <w:tcPr>
            <w:tcW w:w="6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E58358" w14:textId="77777777" w:rsidR="00E62C22" w:rsidRPr="00AB25D0" w:rsidRDefault="00E62C22" w:rsidP="00E62C22">
            <w:pPr>
              <w:spacing w:line="0" w:lineRule="atLeast"/>
              <w:rPr>
                <w:rFonts w:asciiTheme="majorEastAsia" w:eastAsiaTheme="majorEastAsia" w:hAnsiTheme="majorEastAsia" w:cs="Arial"/>
                <w:sz w:val="28"/>
                <w:u w:val="single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姓：　　　　　　　　   名：</w:t>
            </w:r>
          </w:p>
        </w:tc>
      </w:tr>
      <w:tr w:rsidR="00E62C22" w:rsidRPr="00E57FD1" w14:paraId="19CC4A8E" w14:textId="77777777" w:rsidTr="00E62C22">
        <w:trPr>
          <w:cantSplit/>
        </w:trPr>
        <w:tc>
          <w:tcPr>
            <w:tcW w:w="236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DBE02F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</w:rPr>
            </w:pPr>
          </w:p>
        </w:tc>
        <w:tc>
          <w:tcPr>
            <w:tcW w:w="14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6344F07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英語</w:t>
            </w:r>
          </w:p>
          <w:p w14:paraId="7FC8A538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English</w:t>
            </w:r>
          </w:p>
        </w:tc>
        <w:tc>
          <w:tcPr>
            <w:tcW w:w="6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7741D7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Family name               First name</w:t>
            </w:r>
          </w:p>
          <w:p w14:paraId="2D25AF8C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016608E1" w14:textId="77777777" w:rsidTr="00E62C22">
        <w:trPr>
          <w:cantSplit/>
        </w:trPr>
        <w:tc>
          <w:tcPr>
            <w:tcW w:w="236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54E202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退校後の連絡先</w:t>
            </w:r>
          </w:p>
          <w:p w14:paraId="4C6F37F3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 xml:space="preserve">Contact information </w:t>
            </w:r>
          </w:p>
          <w:p w14:paraId="61C23B38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after leaving</w:t>
            </w:r>
          </w:p>
        </w:tc>
        <w:tc>
          <w:tcPr>
            <w:tcW w:w="14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66BA4B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住所</w:t>
            </w:r>
          </w:p>
          <w:p w14:paraId="4705BF1D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Address</w:t>
            </w:r>
          </w:p>
        </w:tc>
        <w:tc>
          <w:tcPr>
            <w:tcW w:w="6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19CB8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14BF771B" w14:textId="77777777" w:rsidTr="00E62C22">
        <w:trPr>
          <w:cantSplit/>
        </w:trPr>
        <w:tc>
          <w:tcPr>
            <w:tcW w:w="236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6F3E89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</w:rPr>
            </w:pPr>
          </w:p>
        </w:tc>
        <w:tc>
          <w:tcPr>
            <w:tcW w:w="14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EDA59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電話番号</w:t>
            </w:r>
          </w:p>
          <w:p w14:paraId="74CB5FB2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Phone No.</w:t>
            </w:r>
          </w:p>
        </w:tc>
        <w:tc>
          <w:tcPr>
            <w:tcW w:w="6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2327ED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6F4BC788" w14:textId="77777777" w:rsidTr="00E62C22">
        <w:trPr>
          <w:cantSplit/>
        </w:trPr>
        <w:tc>
          <w:tcPr>
            <w:tcW w:w="236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490FA4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</w:rPr>
            </w:pPr>
          </w:p>
        </w:tc>
        <w:tc>
          <w:tcPr>
            <w:tcW w:w="14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E9CF55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</w:rPr>
            </w:pPr>
            <w:r w:rsidRPr="00AB25D0">
              <w:rPr>
                <w:rFonts w:asciiTheme="majorEastAsia" w:eastAsiaTheme="majorEastAsia" w:hAnsiTheme="majorEastAsia" w:cs="Arial"/>
              </w:rPr>
              <w:t>イーメール</w:t>
            </w:r>
          </w:p>
          <w:p w14:paraId="6DC3D807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E-mail</w:t>
            </w:r>
          </w:p>
        </w:tc>
        <w:tc>
          <w:tcPr>
            <w:tcW w:w="60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D4370D1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3F8B7016" w14:textId="77777777" w:rsidTr="00E62C22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32A2CB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退学理由</w:t>
            </w:r>
          </w:p>
          <w:p w14:paraId="369C1F49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Reason</w:t>
            </w:r>
            <w:r>
              <w:rPr>
                <w:rFonts w:ascii="Arial" w:eastAsia="ヒラギノ丸ゴ Pro W4" w:hAnsi="Arial" w:cs="Arial"/>
              </w:rPr>
              <w:t xml:space="preserve"> </w:t>
            </w:r>
            <w:r w:rsidRPr="00E57FD1">
              <w:rPr>
                <w:rFonts w:ascii="Arial" w:eastAsia="ヒラギノ丸ゴ Pro W4" w:hAnsi="Arial" w:cs="Arial"/>
                <w:lang w:val="en-AU"/>
              </w:rPr>
              <w:t>for leaving</w:t>
            </w:r>
          </w:p>
        </w:tc>
        <w:tc>
          <w:tcPr>
            <w:tcW w:w="749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690FAF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5F56FD46" w14:textId="77777777" w:rsidTr="00E62C22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57C8B8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最終登校日</w:t>
            </w:r>
          </w:p>
          <w:p w14:paraId="39BC14AF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 xml:space="preserve">Last </w:t>
            </w:r>
            <w:r w:rsidRPr="00E57FD1">
              <w:rPr>
                <w:rFonts w:ascii="Arial" w:eastAsia="ヒラギノ丸ゴ Pro W4" w:hAnsi="Arial" w:cs="Arial"/>
                <w:lang w:val="en-AU"/>
              </w:rPr>
              <w:t>attendance day</w:t>
            </w:r>
          </w:p>
        </w:tc>
        <w:tc>
          <w:tcPr>
            <w:tcW w:w="749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724F3E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  <w:tr w:rsidR="00E62C22" w:rsidRPr="00E57FD1" w14:paraId="56368D8A" w14:textId="77777777" w:rsidTr="00E62C22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3F5B18" w14:textId="77777777" w:rsidR="00E62C22" w:rsidRPr="00AB25D0" w:rsidRDefault="00E62C22" w:rsidP="00E62C22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  <w:sz w:val="24"/>
              </w:rPr>
            </w:pPr>
            <w:r w:rsidRPr="00AB25D0">
              <w:rPr>
                <w:rFonts w:asciiTheme="majorEastAsia" w:eastAsiaTheme="majorEastAsia" w:hAnsiTheme="majorEastAsia" w:cs="Arial"/>
                <w:sz w:val="24"/>
              </w:rPr>
              <w:t>その他</w:t>
            </w:r>
          </w:p>
          <w:p w14:paraId="44967A71" w14:textId="77777777" w:rsidR="00E62C22" w:rsidRPr="00E57FD1" w:rsidRDefault="00E62C22" w:rsidP="00E62C22">
            <w:pPr>
              <w:spacing w:line="0" w:lineRule="atLeast"/>
              <w:jc w:val="left"/>
              <w:rPr>
                <w:rFonts w:ascii="Arial" w:eastAsia="ヒラギノ丸ゴ Pro W4" w:hAnsi="Arial" w:cs="Arial"/>
              </w:rPr>
            </w:pPr>
            <w:r w:rsidRPr="00E57FD1">
              <w:rPr>
                <w:rFonts w:ascii="Arial" w:eastAsia="ヒラギノ丸ゴ Pro W4" w:hAnsi="Arial" w:cs="Arial"/>
              </w:rPr>
              <w:t>Others</w:t>
            </w:r>
          </w:p>
        </w:tc>
        <w:tc>
          <w:tcPr>
            <w:tcW w:w="749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E408E8" w14:textId="77777777" w:rsidR="00E62C22" w:rsidRPr="00E57FD1" w:rsidRDefault="00E62C22" w:rsidP="00947598">
            <w:pPr>
              <w:spacing w:line="0" w:lineRule="atLeast"/>
              <w:jc w:val="left"/>
              <w:rPr>
                <w:rFonts w:ascii="Arial" w:eastAsia="ヒラギノ丸ゴ Pro W4" w:hAnsi="Arial" w:cs="Arial"/>
                <w:sz w:val="28"/>
                <w:u w:val="single"/>
              </w:rPr>
            </w:pPr>
          </w:p>
        </w:tc>
      </w:tr>
    </w:tbl>
    <w:p w14:paraId="05E0B822" w14:textId="77777777" w:rsidR="00E62C22" w:rsidRDefault="00E62C22" w:rsidP="00BB6653">
      <w:pPr>
        <w:spacing w:line="0" w:lineRule="atLeast"/>
        <w:rPr>
          <w:rFonts w:ascii="Arial" w:eastAsia="ヒラギノ丸ゴ Pro W4" w:hAnsi="Arial" w:cs="Arial"/>
        </w:rPr>
      </w:pPr>
    </w:p>
    <w:p w14:paraId="1904B164" w14:textId="77777777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</w:rPr>
      </w:pPr>
      <w:r w:rsidRPr="00E17BDE">
        <w:rPr>
          <w:rFonts w:asciiTheme="majorEastAsia" w:eastAsiaTheme="majorEastAsia" w:hAnsiTheme="majorEastAsia" w:cs="Arial"/>
        </w:rPr>
        <w:t>退学条件</w:t>
      </w:r>
      <w:r w:rsidRPr="00E57FD1">
        <w:rPr>
          <w:rFonts w:ascii="Arial" w:eastAsia="ヒラギノ丸ゴ Pro W4" w:hAnsi="Arial" w:cs="Arial"/>
        </w:rPr>
        <w:t xml:space="preserve"> </w:t>
      </w:r>
      <w:r w:rsidRPr="00E57FD1">
        <w:rPr>
          <w:rFonts w:ascii="Arial" w:eastAsia="ヒラギノ丸ゴ Pro W4" w:hAnsi="Arial" w:cs="Arial"/>
          <w:sz w:val="16"/>
          <w:lang w:val="en-AU"/>
        </w:rPr>
        <w:t>Conditions for leaving school</w:t>
      </w:r>
    </w:p>
    <w:p w14:paraId="64161647" w14:textId="77777777" w:rsidR="00BB6653" w:rsidRPr="00AB25D0" w:rsidRDefault="00BB6653" w:rsidP="00BB6653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>
        <w:rPr>
          <w:rFonts w:asciiTheme="majorEastAsia" w:eastAsiaTheme="majorEastAsia" w:hAnsiTheme="majorEastAsia" w:cs="Arial"/>
        </w:rPr>
        <w:t>退学届は、退</w:t>
      </w:r>
      <w:r>
        <w:rPr>
          <w:rFonts w:asciiTheme="majorEastAsia" w:eastAsiaTheme="majorEastAsia" w:hAnsiTheme="majorEastAsia" w:cs="Arial" w:hint="eastAsia"/>
        </w:rPr>
        <w:t>学</w:t>
      </w:r>
      <w:r w:rsidRPr="00AB25D0">
        <w:rPr>
          <w:rFonts w:asciiTheme="majorEastAsia" w:eastAsiaTheme="majorEastAsia" w:hAnsiTheme="majorEastAsia" w:cs="Arial"/>
        </w:rPr>
        <w:t>日1週間以上前に提出下さい。</w:t>
      </w:r>
    </w:p>
    <w:p w14:paraId="3E61908A" w14:textId="77777777" w:rsidR="00BB6653" w:rsidRPr="00E57FD1" w:rsidRDefault="00BB6653" w:rsidP="00BB6653">
      <w:pPr>
        <w:spacing w:line="0" w:lineRule="atLeast"/>
        <w:ind w:left="720"/>
        <w:rPr>
          <w:rFonts w:ascii="Arial" w:eastAsia="ヒラギノ丸ゴ Pro W4" w:hAnsi="Arial" w:cs="Arial"/>
          <w:sz w:val="16"/>
        </w:rPr>
      </w:pPr>
      <w:r w:rsidRPr="00E57FD1">
        <w:rPr>
          <w:rFonts w:ascii="Arial" w:eastAsia="ヒラギノ丸ゴ Pro W4" w:hAnsi="Arial" w:cs="Arial"/>
          <w:sz w:val="16"/>
        </w:rPr>
        <w:t xml:space="preserve">Please submit </w:t>
      </w:r>
      <w:r w:rsidRPr="00E57FD1">
        <w:rPr>
          <w:rFonts w:ascii="Arial" w:eastAsia="ヒラギノ丸ゴ Pro W4" w:hAnsi="Arial" w:cs="Arial"/>
          <w:sz w:val="16"/>
          <w:lang w:val="en-AU"/>
        </w:rPr>
        <w:t>this</w:t>
      </w:r>
      <w:r w:rsidRPr="00E57FD1">
        <w:rPr>
          <w:rFonts w:ascii="Arial" w:eastAsia="ヒラギノ丸ゴ Pro W4" w:hAnsi="Arial" w:cs="Arial"/>
          <w:sz w:val="16"/>
        </w:rPr>
        <w:t xml:space="preserve"> form at </w:t>
      </w:r>
      <w:r w:rsidRPr="00E57FD1">
        <w:rPr>
          <w:rFonts w:ascii="Arial" w:eastAsia="ヒラギノ丸ゴ Pro W4" w:hAnsi="Arial" w:cs="Arial"/>
          <w:sz w:val="16"/>
          <w:lang w:val="en-AU"/>
        </w:rPr>
        <w:t>least</w:t>
      </w:r>
      <w:r w:rsidRPr="00E57FD1">
        <w:rPr>
          <w:rFonts w:ascii="Arial" w:eastAsia="ヒラギノ丸ゴ Pro W4" w:hAnsi="Arial" w:cs="Arial"/>
          <w:sz w:val="16"/>
        </w:rPr>
        <w:t xml:space="preserve"> one week before quitting school.</w:t>
      </w:r>
    </w:p>
    <w:p w14:paraId="3FF2C371" w14:textId="77777777" w:rsidR="00BB6653" w:rsidRPr="00AB25D0" w:rsidRDefault="00BB6653" w:rsidP="00BB6653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 w:rsidRPr="00AB25D0">
        <w:rPr>
          <w:rFonts w:asciiTheme="majorEastAsia" w:eastAsiaTheme="majorEastAsia" w:hAnsiTheme="majorEastAsia" w:cs="Arial"/>
        </w:rPr>
        <w:t>学期途中で退学する場合は、授業料の返金はできません。</w:t>
      </w:r>
    </w:p>
    <w:p w14:paraId="5F40A090" w14:textId="77777777" w:rsidR="00BB6653" w:rsidRPr="00E57FD1" w:rsidRDefault="00BB6653" w:rsidP="00BB6653">
      <w:pPr>
        <w:spacing w:line="0" w:lineRule="atLeast"/>
        <w:ind w:left="720"/>
        <w:rPr>
          <w:rFonts w:ascii="Arial" w:eastAsia="ヒラギノ丸ゴ Pro W4" w:hAnsi="Arial" w:cs="Arial"/>
          <w:sz w:val="16"/>
        </w:rPr>
      </w:pPr>
      <w:r w:rsidRPr="00E57FD1">
        <w:rPr>
          <w:rFonts w:ascii="Arial" w:eastAsia="ヒラギノ丸ゴ Pro W4" w:hAnsi="Arial" w:cs="Arial"/>
          <w:sz w:val="16"/>
        </w:rPr>
        <w:t>No refund will be made in the middle of the term.</w:t>
      </w:r>
    </w:p>
    <w:p w14:paraId="4D5C9E56" w14:textId="0FE46E41" w:rsidR="00BB6653" w:rsidRPr="00AB25D0" w:rsidRDefault="00BB6653" w:rsidP="00BB6653">
      <w:pPr>
        <w:numPr>
          <w:ilvl w:val="0"/>
          <w:numId w:val="4"/>
        </w:numPr>
        <w:spacing w:line="0" w:lineRule="atLeast"/>
        <w:ind w:left="720"/>
        <w:rPr>
          <w:rFonts w:asciiTheme="majorEastAsia" w:eastAsiaTheme="majorEastAsia" w:hAnsiTheme="majorEastAsia" w:cs="Arial"/>
        </w:rPr>
      </w:pPr>
      <w:r w:rsidRPr="00AB25D0">
        <w:rPr>
          <w:rFonts w:asciiTheme="majorEastAsia" w:eastAsiaTheme="majorEastAsia" w:hAnsiTheme="majorEastAsia" w:cs="Arial"/>
        </w:rPr>
        <w:t>全学期を残し退学する場合は、その学期分の授業料を返金します。なお、学期の初日に届出を出し退学する場合は、手数料</w:t>
      </w:r>
      <w:r w:rsidR="00EA17FE">
        <w:rPr>
          <w:rFonts w:asciiTheme="majorEastAsia" w:eastAsiaTheme="majorEastAsia" w:hAnsiTheme="majorEastAsia" w:cs="Arial"/>
        </w:rPr>
        <w:t>30</w:t>
      </w:r>
      <w:r w:rsidRPr="00AB25D0">
        <w:rPr>
          <w:rFonts w:asciiTheme="majorEastAsia" w:eastAsiaTheme="majorEastAsia" w:hAnsiTheme="majorEastAsia" w:cs="Arial"/>
        </w:rPr>
        <w:t>ドルがかかります。</w:t>
      </w:r>
      <w:r>
        <w:rPr>
          <w:rFonts w:asciiTheme="majorEastAsia" w:eastAsiaTheme="majorEastAsia" w:hAnsiTheme="majorEastAsia" w:cs="Arial" w:hint="eastAsia"/>
        </w:rPr>
        <w:t>（幼稚園ちゅ</w:t>
      </w:r>
      <w:r w:rsidR="00947598">
        <w:rPr>
          <w:rFonts w:asciiTheme="majorEastAsia" w:eastAsiaTheme="majorEastAsia" w:hAnsiTheme="majorEastAsia" w:cs="Arial" w:hint="eastAsia"/>
        </w:rPr>
        <w:t>う</w:t>
      </w:r>
      <w:r>
        <w:rPr>
          <w:rFonts w:asciiTheme="majorEastAsia" w:eastAsiaTheme="majorEastAsia" w:hAnsiTheme="majorEastAsia" w:cs="Arial" w:hint="eastAsia"/>
        </w:rPr>
        <w:t>りっぷクラスはGSTが課されます。）</w:t>
      </w:r>
    </w:p>
    <w:p w14:paraId="753323E7" w14:textId="4C869674" w:rsidR="00BB6653" w:rsidRPr="00E57FD1" w:rsidRDefault="00BB6653" w:rsidP="00BB6653">
      <w:pPr>
        <w:spacing w:line="0" w:lineRule="atLeast"/>
        <w:ind w:left="720"/>
        <w:rPr>
          <w:rFonts w:ascii="Arial" w:eastAsia="ヒラギノ丸ゴ Pro W4" w:hAnsi="Arial" w:cs="Arial"/>
          <w:sz w:val="16"/>
        </w:rPr>
      </w:pPr>
      <w:r w:rsidRPr="00E57FD1">
        <w:rPr>
          <w:rFonts w:ascii="Arial" w:eastAsia="ヒラギノ丸ゴ Pro W4" w:hAnsi="Arial" w:cs="Arial"/>
          <w:sz w:val="16"/>
        </w:rPr>
        <w:t xml:space="preserve">When a full term remains, its tuition fee will be refunded. </w:t>
      </w:r>
      <w:r w:rsidR="00EA17FE" w:rsidRPr="00E57FD1">
        <w:rPr>
          <w:rFonts w:ascii="Arial" w:eastAsia="ヒラギノ丸ゴ Pro W4" w:hAnsi="Arial" w:cs="Arial"/>
          <w:sz w:val="16"/>
        </w:rPr>
        <w:t>However,</w:t>
      </w:r>
      <w:r w:rsidRPr="00E57FD1">
        <w:rPr>
          <w:rFonts w:ascii="Arial" w:eastAsia="ヒラギノ丸ゴ Pro W4" w:hAnsi="Arial" w:cs="Arial"/>
          <w:sz w:val="16"/>
        </w:rPr>
        <w:t xml:space="preserve"> </w:t>
      </w:r>
      <w:r w:rsidRPr="00E57FD1">
        <w:rPr>
          <w:rFonts w:ascii="Arial" w:eastAsia="ヒラギノ丸ゴ Pro W4" w:hAnsi="Arial" w:cs="Arial"/>
          <w:sz w:val="16"/>
          <w:lang w:val="en-AU"/>
        </w:rPr>
        <w:t xml:space="preserve">if the form is submitted on the </w:t>
      </w:r>
      <w:r w:rsidRPr="00E57FD1">
        <w:rPr>
          <w:rFonts w:ascii="Arial" w:eastAsia="ヒラギノ丸ゴ Pro W4" w:hAnsi="Arial" w:cs="Arial"/>
          <w:sz w:val="16"/>
        </w:rPr>
        <w:t xml:space="preserve">first day of the term and your child </w:t>
      </w:r>
      <w:r w:rsidRPr="00E57FD1">
        <w:rPr>
          <w:rFonts w:ascii="Arial" w:eastAsia="ヒラギノ丸ゴ Pro W4" w:hAnsi="Arial" w:cs="Arial"/>
          <w:sz w:val="16"/>
          <w:lang w:val="en-AU"/>
        </w:rPr>
        <w:t xml:space="preserve">finishes school </w:t>
      </w:r>
      <w:r>
        <w:rPr>
          <w:rFonts w:ascii="Arial" w:eastAsia="ヒラギノ丸ゴ Pro W4" w:hAnsi="Arial" w:cs="Arial"/>
          <w:sz w:val="16"/>
          <w:lang w:val="en-AU"/>
        </w:rPr>
        <w:t xml:space="preserve">on </w:t>
      </w:r>
      <w:r w:rsidRPr="00E57FD1">
        <w:rPr>
          <w:rFonts w:ascii="Arial" w:eastAsia="ヒラギノ丸ゴ Pro W4" w:hAnsi="Arial" w:cs="Arial"/>
          <w:sz w:val="16"/>
          <w:lang w:val="en-AU"/>
        </w:rPr>
        <w:t>that day</w:t>
      </w:r>
      <w:r w:rsidRPr="00E57FD1">
        <w:rPr>
          <w:rFonts w:ascii="Arial" w:eastAsia="ヒラギノ丸ゴ Pro W4" w:hAnsi="Arial" w:cs="Arial"/>
          <w:sz w:val="16"/>
        </w:rPr>
        <w:t>, $</w:t>
      </w:r>
      <w:r w:rsidR="00EA17FE">
        <w:rPr>
          <w:rFonts w:ascii="Arial" w:eastAsia="ヒラギノ丸ゴ Pro W4" w:hAnsi="Arial" w:cs="Arial"/>
          <w:sz w:val="16"/>
        </w:rPr>
        <w:t>30</w:t>
      </w:r>
      <w:r w:rsidRPr="00E57FD1">
        <w:rPr>
          <w:rFonts w:ascii="Arial" w:eastAsia="ヒラギノ丸ゴ Pro W4" w:hAnsi="Arial" w:cs="Arial"/>
          <w:sz w:val="16"/>
        </w:rPr>
        <w:t xml:space="preserve"> will be </w:t>
      </w:r>
      <w:r w:rsidRPr="00E57FD1">
        <w:rPr>
          <w:rFonts w:ascii="Arial" w:eastAsia="ヒラギノ丸ゴ Pro W4" w:hAnsi="Arial" w:cs="Arial"/>
          <w:sz w:val="16"/>
          <w:lang w:val="en-AU"/>
        </w:rPr>
        <w:t>deducted from the term refund.</w:t>
      </w:r>
      <w:r>
        <w:rPr>
          <w:rFonts w:ascii="Arial" w:eastAsia="ヒラギノ丸ゴ Pro W4" w:hAnsi="Arial" w:cs="Arial" w:hint="eastAsia"/>
          <w:sz w:val="16"/>
          <w:lang w:val="en-AU"/>
        </w:rPr>
        <w:t xml:space="preserve"> (Tulip class at kindergarten </w:t>
      </w:r>
      <w:r>
        <w:rPr>
          <w:rFonts w:ascii="Arial" w:eastAsia="ヒラギノ丸ゴ Pro W4" w:hAnsi="Arial" w:cs="Arial"/>
          <w:sz w:val="16"/>
          <w:lang w:val="en-AU"/>
        </w:rPr>
        <w:t>attracts</w:t>
      </w:r>
      <w:r>
        <w:rPr>
          <w:rFonts w:ascii="Arial" w:eastAsia="ヒラギノ丸ゴ Pro W4" w:hAnsi="Arial" w:cs="Arial" w:hint="eastAsia"/>
          <w:sz w:val="16"/>
          <w:lang w:val="en-AU"/>
        </w:rPr>
        <w:t xml:space="preserve"> GST.)</w:t>
      </w:r>
    </w:p>
    <w:p w14:paraId="45F54CE1" w14:textId="77777777" w:rsidR="00BB6653" w:rsidRPr="00E57FD1" w:rsidRDefault="00BB6653" w:rsidP="00BB6653">
      <w:pPr>
        <w:spacing w:line="0" w:lineRule="atLeast"/>
        <w:ind w:left="720"/>
        <w:rPr>
          <w:rFonts w:ascii="Arial" w:eastAsia="ヒラギノ丸ゴ Pro W4" w:hAnsi="Arial" w:cs="Arial"/>
          <w:sz w:val="16"/>
        </w:rPr>
      </w:pPr>
    </w:p>
    <w:p w14:paraId="6E93263B" w14:textId="77777777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</w:rPr>
      </w:pPr>
    </w:p>
    <w:p w14:paraId="1E2EA51D" w14:textId="5E44E213" w:rsidR="00BB6653" w:rsidRPr="003C54CA" w:rsidRDefault="00BB6653" w:rsidP="00BB6653">
      <w:pPr>
        <w:spacing w:line="0" w:lineRule="atLeast"/>
        <w:rPr>
          <w:rFonts w:asciiTheme="majorEastAsia" w:eastAsiaTheme="majorEastAsia" w:hAnsiTheme="majorEastAsia" w:cs="Arial"/>
        </w:rPr>
      </w:pPr>
      <w:r w:rsidRPr="003C54CA">
        <w:rPr>
          <w:rFonts w:asciiTheme="majorEastAsia" w:eastAsiaTheme="majorEastAsia" w:hAnsiTheme="majorEastAsia" w:cs="Arial"/>
        </w:rPr>
        <w:t>以上を理解し退学届を提出します。</w:t>
      </w:r>
    </w:p>
    <w:p w14:paraId="7E8110CA" w14:textId="77777777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</w:rPr>
      </w:pPr>
      <w:r w:rsidRPr="00E57FD1">
        <w:rPr>
          <w:rFonts w:ascii="Arial" w:eastAsia="ヒラギノ丸ゴ Pro W4" w:hAnsi="Arial" w:cs="Arial"/>
          <w:sz w:val="16"/>
        </w:rPr>
        <w:t xml:space="preserve">I understand the </w:t>
      </w:r>
      <w:r w:rsidRPr="00E57FD1">
        <w:rPr>
          <w:rFonts w:ascii="Arial" w:eastAsia="ヒラギノ丸ゴ Pro W4" w:hAnsi="Arial" w:cs="Arial"/>
          <w:sz w:val="16"/>
          <w:lang w:val="en-AU"/>
        </w:rPr>
        <w:t xml:space="preserve">conditions </w:t>
      </w:r>
      <w:r w:rsidRPr="00E57FD1">
        <w:rPr>
          <w:rFonts w:ascii="Arial" w:eastAsia="ヒラギノ丸ゴ Pro W4" w:hAnsi="Arial" w:cs="Arial"/>
          <w:sz w:val="16"/>
        </w:rPr>
        <w:t xml:space="preserve">above and </w:t>
      </w:r>
      <w:r w:rsidRPr="00E57FD1">
        <w:rPr>
          <w:rFonts w:ascii="Arial" w:eastAsia="ヒラギノ丸ゴ Pro W4" w:hAnsi="Arial" w:cs="Arial"/>
          <w:sz w:val="16"/>
          <w:lang w:val="en-AU"/>
        </w:rPr>
        <w:t>hereby notify the school that the student named above is leaving the school</w:t>
      </w:r>
      <w:r w:rsidRPr="00E57FD1">
        <w:rPr>
          <w:rFonts w:ascii="Arial" w:eastAsia="ヒラギノ丸ゴ Pro W4" w:hAnsi="Arial" w:cs="Arial"/>
          <w:sz w:val="16"/>
        </w:rPr>
        <w:t>.</w:t>
      </w:r>
    </w:p>
    <w:p w14:paraId="386E0B9F" w14:textId="77777777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</w:rPr>
      </w:pPr>
    </w:p>
    <w:p w14:paraId="70C09E83" w14:textId="77777777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</w:rPr>
      </w:pPr>
    </w:p>
    <w:p w14:paraId="288DF9EF" w14:textId="4601194E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</w:rPr>
      </w:pPr>
      <w:r w:rsidRPr="003C54CA">
        <w:rPr>
          <w:rFonts w:asciiTheme="majorEastAsia" w:eastAsiaTheme="majorEastAsia" w:hAnsiTheme="majorEastAsia" w:cs="Arial"/>
        </w:rPr>
        <w:t>保護者署名</w:t>
      </w:r>
      <w:r w:rsidRPr="00E57FD1">
        <w:rPr>
          <w:rFonts w:ascii="Arial" w:eastAsia="ヒラギノ丸ゴ Pro W4" w:hAnsi="Arial" w:cs="Arial"/>
        </w:rPr>
        <w:t>：</w:t>
      </w:r>
      <w:r w:rsidR="00D01AAE">
        <w:rPr>
          <w:rFonts w:ascii="Arial" w:eastAsia="ヒラギノ丸ゴ Pro W4" w:hAnsi="Arial" w:cs="Arial" w:hint="eastAsia"/>
        </w:rPr>
        <w:t>_</w:t>
      </w:r>
      <w:r w:rsidR="00D01AAE">
        <w:rPr>
          <w:rFonts w:ascii="Arial" w:eastAsia="ヒラギノ丸ゴ Pro W4" w:hAnsi="Arial" w:cs="Arial"/>
        </w:rPr>
        <w:t>_____________________________________</w:t>
      </w:r>
      <w:r w:rsidRPr="00E57FD1">
        <w:rPr>
          <w:rFonts w:ascii="Arial" w:eastAsia="ヒラギノ丸ゴ Pro W4" w:hAnsi="Arial" w:cs="Arial"/>
          <w:u w:val="single"/>
        </w:rPr>
        <w:t xml:space="preserve">　　　　　</w:t>
      </w:r>
    </w:p>
    <w:p w14:paraId="69BA007E" w14:textId="77777777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  <w:sz w:val="16"/>
        </w:rPr>
      </w:pPr>
      <w:r w:rsidRPr="00E57FD1">
        <w:rPr>
          <w:rFonts w:ascii="Arial" w:eastAsia="ヒラギノ丸ゴ Pro W4" w:hAnsi="Arial" w:cs="Arial"/>
          <w:sz w:val="16"/>
        </w:rPr>
        <w:t>Signature of parent/guardian</w:t>
      </w:r>
    </w:p>
    <w:p w14:paraId="1FB1C43B" w14:textId="77777777" w:rsidR="00BB6653" w:rsidRPr="00E57FD1" w:rsidRDefault="00BB6653" w:rsidP="00BB6653">
      <w:pPr>
        <w:spacing w:line="0" w:lineRule="atLeast"/>
        <w:rPr>
          <w:rFonts w:ascii="Arial" w:eastAsia="ヒラギノ丸ゴ Pro W4" w:hAnsi="Arial" w:cs="Arial"/>
          <w:sz w:val="16"/>
        </w:rPr>
      </w:pPr>
    </w:p>
    <w:p w14:paraId="01C1D8D7" w14:textId="767D9A64" w:rsidR="00BB6653" w:rsidRPr="00E62C22" w:rsidRDefault="00BB6653" w:rsidP="00BB6653">
      <w:pPr>
        <w:spacing w:line="0" w:lineRule="atLeast"/>
        <w:rPr>
          <w:rFonts w:ascii="Arial" w:eastAsia="ヒラギノ丸ゴ Pro W4" w:hAnsi="Arial" w:cs="Arial"/>
          <w:u w:val="single"/>
        </w:rPr>
      </w:pPr>
      <w:r w:rsidRPr="003C54CA">
        <w:rPr>
          <w:rFonts w:asciiTheme="majorEastAsia" w:eastAsiaTheme="majorEastAsia" w:hAnsiTheme="majorEastAsia" w:cs="Arial"/>
        </w:rPr>
        <w:t>保護者氏名</w:t>
      </w:r>
      <w:r w:rsidRPr="00E57FD1">
        <w:rPr>
          <w:rFonts w:ascii="Arial" w:eastAsia="ヒラギノ丸ゴ Pro W4" w:hAnsi="Arial" w:cs="Arial"/>
        </w:rPr>
        <w:t>：</w:t>
      </w:r>
      <w:r w:rsidR="00D01AAE">
        <w:rPr>
          <w:rFonts w:ascii="Arial" w:eastAsia="ヒラギノ丸ゴ Pro W4" w:hAnsi="Arial" w:cs="Arial"/>
        </w:rPr>
        <w:t>______________________________________</w:t>
      </w:r>
      <w:r w:rsidRPr="00E57FD1">
        <w:rPr>
          <w:rFonts w:ascii="Arial" w:eastAsia="ヒラギノ丸ゴ Pro W4" w:hAnsi="Arial" w:cs="Arial"/>
        </w:rPr>
        <w:t xml:space="preserve">　　</w:t>
      </w:r>
      <w:r w:rsidRPr="003C54CA">
        <w:rPr>
          <w:rFonts w:asciiTheme="majorEastAsia" w:eastAsiaTheme="majorEastAsia" w:hAnsiTheme="majorEastAsia" w:cs="Arial"/>
        </w:rPr>
        <w:t>日付</w:t>
      </w:r>
      <w:r w:rsidRPr="00E57FD1">
        <w:rPr>
          <w:rFonts w:ascii="Arial" w:eastAsia="ヒラギノ丸ゴ Pro W4" w:hAnsi="Arial" w:cs="Arial"/>
        </w:rPr>
        <w:t>：</w:t>
      </w:r>
      <w:r w:rsidR="00695EFF">
        <w:rPr>
          <w:rFonts w:ascii="Arial" w:eastAsia="ヒラギノ丸ゴ Pro W4" w:hAnsi="Arial" w:cs="Arial" w:hint="eastAsia"/>
        </w:rPr>
        <w:t>_</w:t>
      </w:r>
      <w:r w:rsidR="00695EFF">
        <w:rPr>
          <w:rFonts w:ascii="Arial" w:eastAsia="ヒラギノ丸ゴ Pro W4" w:hAnsi="Arial" w:cs="Arial"/>
        </w:rPr>
        <w:t>_______________________</w:t>
      </w:r>
      <w:r w:rsidRPr="00E57FD1">
        <w:rPr>
          <w:rFonts w:ascii="Arial" w:eastAsia="ヒラギノ丸ゴ Pro W4" w:hAnsi="Arial" w:cs="Arial"/>
          <w:u w:val="single"/>
        </w:rPr>
        <w:t xml:space="preserve">　　　　　　　　　</w:t>
      </w:r>
      <w:r w:rsidRPr="00E57FD1">
        <w:rPr>
          <w:rFonts w:ascii="Arial" w:eastAsia="ヒラギノ丸ゴ Pro W4" w:hAnsi="Arial" w:cs="Arial"/>
        </w:rPr>
        <w:t xml:space="preserve">　</w:t>
      </w:r>
    </w:p>
    <w:p w14:paraId="04A85593" w14:textId="50D95A31" w:rsidR="00BB6653" w:rsidRPr="00E57FD1" w:rsidRDefault="00BB6653" w:rsidP="00BB6653">
      <w:pPr>
        <w:spacing w:line="0" w:lineRule="atLeast"/>
        <w:jc w:val="left"/>
        <w:rPr>
          <w:rFonts w:ascii="Arial" w:eastAsia="ヒラギノ丸ゴ Pro W4" w:hAnsi="Arial" w:cs="Arial"/>
          <w:sz w:val="16"/>
        </w:rPr>
      </w:pPr>
      <w:r w:rsidRPr="00E57FD1">
        <w:rPr>
          <w:rFonts w:ascii="Arial" w:eastAsia="ヒラギノ丸ゴ Pro W4" w:hAnsi="Arial" w:cs="Arial"/>
          <w:sz w:val="16"/>
        </w:rPr>
        <w:t xml:space="preserve">Name of parent/guardian                     </w:t>
      </w:r>
      <w:r>
        <w:rPr>
          <w:rFonts w:ascii="Arial" w:eastAsia="ヒラギノ丸ゴ Pro W4" w:hAnsi="Arial" w:cs="Arial"/>
          <w:sz w:val="16"/>
        </w:rPr>
        <w:t xml:space="preserve">                               </w:t>
      </w:r>
      <w:r w:rsidR="00D01AAE">
        <w:rPr>
          <w:rFonts w:ascii="Arial" w:eastAsia="ヒラギノ丸ゴ Pro W4" w:hAnsi="Arial" w:cs="Arial"/>
          <w:sz w:val="16"/>
        </w:rPr>
        <w:t xml:space="preserve">                                             </w:t>
      </w:r>
      <w:r>
        <w:rPr>
          <w:rFonts w:ascii="Arial" w:eastAsia="ヒラギノ丸ゴ Pro W4" w:hAnsi="Arial" w:cs="Arial" w:hint="eastAsia"/>
          <w:sz w:val="16"/>
        </w:rPr>
        <w:t xml:space="preserve"> </w:t>
      </w:r>
      <w:r w:rsidR="00D01AAE">
        <w:rPr>
          <w:rFonts w:ascii="Arial" w:eastAsia="ヒラギノ丸ゴ Pro W4" w:hAnsi="Arial" w:cs="Arial"/>
          <w:sz w:val="16"/>
        </w:rPr>
        <w:t xml:space="preserve"> </w:t>
      </w:r>
      <w:r w:rsidRPr="00E57FD1">
        <w:rPr>
          <w:rFonts w:ascii="Arial" w:eastAsia="ヒラギノ丸ゴ Pro W4" w:hAnsi="Arial" w:cs="Arial"/>
          <w:sz w:val="16"/>
        </w:rPr>
        <w:t>Date</w:t>
      </w:r>
      <w:r w:rsidRPr="00E57FD1">
        <w:rPr>
          <w:rFonts w:ascii="Arial" w:eastAsia="ヒラギノ丸ゴ Pro W4" w:hAnsi="Arial" w:cs="Arial"/>
        </w:rPr>
        <w:t xml:space="preserve">　　　　　　　　　　　　　</w:t>
      </w:r>
    </w:p>
    <w:p w14:paraId="48E794FD" w14:textId="77777777" w:rsidR="001B4DED" w:rsidRPr="00E62C22" w:rsidRDefault="00BB6653" w:rsidP="00E62C22">
      <w:pPr>
        <w:spacing w:line="0" w:lineRule="atLeast"/>
        <w:rPr>
          <w:rFonts w:ascii="Arial" w:eastAsia="ヒラギノ丸ゴ Pro W4" w:hAnsi="Arial" w:cs="Arial"/>
          <w:sz w:val="16"/>
        </w:rPr>
      </w:pPr>
      <w:r w:rsidRPr="00E57FD1">
        <w:rPr>
          <w:rFonts w:ascii="Arial" w:eastAsia="ヒラギノ丸ゴ Pro W4" w:hAnsi="Arial" w:cs="Arial"/>
        </w:rPr>
        <w:t xml:space="preserve">　　　</w:t>
      </w:r>
    </w:p>
    <w:p w14:paraId="774B7B4C" w14:textId="77777777" w:rsidR="00FD0F2D" w:rsidRPr="00E11430" w:rsidRDefault="00E62C22" w:rsidP="00E62C22">
      <w:pPr>
        <w:spacing w:line="0" w:lineRule="atLeast"/>
        <w:rPr>
          <w:rFonts w:asciiTheme="majorEastAsia" w:eastAsiaTheme="majorEastAsia" w:hAnsiTheme="majorEastAsia" w:cs="Arial"/>
        </w:rPr>
      </w:pPr>
      <w:r w:rsidRPr="00E11430">
        <w:rPr>
          <w:rFonts w:asciiTheme="majorEastAsia" w:eastAsiaTheme="majorEastAsia" w:hAnsiTheme="majorEastAsia" w:cs="Arial" w:hint="eastAsia"/>
        </w:rPr>
        <w:t>返金先口座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"/>
        <w:gridCol w:w="1493"/>
        <w:gridCol w:w="1125"/>
        <w:gridCol w:w="1911"/>
        <w:gridCol w:w="1769"/>
        <w:gridCol w:w="2714"/>
      </w:tblGrid>
      <w:tr w:rsidR="00E11430" w:rsidRPr="00E11430" w14:paraId="6C991B23" w14:textId="77777777" w:rsidTr="00E11430">
        <w:tc>
          <w:tcPr>
            <w:tcW w:w="617" w:type="dxa"/>
          </w:tcPr>
          <w:p w14:paraId="25C61BE1" w14:textId="77777777" w:rsidR="00E62C22" w:rsidRPr="00E11430" w:rsidRDefault="00E62C22" w:rsidP="00E11430">
            <w:pPr>
              <w:spacing w:line="0" w:lineRule="atLeast"/>
              <w:jc w:val="center"/>
              <w:rPr>
                <w:rFonts w:ascii="Arial" w:eastAsiaTheme="majorEastAsia" w:hAnsi="Arial" w:cs="Arial"/>
                <w:sz w:val="20"/>
                <w:szCs w:val="20"/>
              </w:rPr>
            </w:pPr>
            <w:r w:rsidRPr="00E11430">
              <w:rPr>
                <w:rFonts w:ascii="Arial" w:eastAsiaTheme="majorEastAsia" w:hAnsi="Arial" w:cs="Arial"/>
                <w:sz w:val="20"/>
                <w:szCs w:val="20"/>
              </w:rPr>
              <w:t>BSB</w:t>
            </w:r>
          </w:p>
        </w:tc>
        <w:tc>
          <w:tcPr>
            <w:tcW w:w="1537" w:type="dxa"/>
          </w:tcPr>
          <w:p w14:paraId="3C285796" w14:textId="77777777" w:rsidR="00E62C22" w:rsidRPr="00E11430" w:rsidRDefault="00E62C22" w:rsidP="00947598">
            <w:pPr>
              <w:spacing w:line="0" w:lineRule="atLeast"/>
              <w:jc w:val="left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1132" w:type="dxa"/>
          </w:tcPr>
          <w:p w14:paraId="72B4EEF4" w14:textId="77777777" w:rsidR="00E62C22" w:rsidRPr="00E11430" w:rsidRDefault="00E62C22" w:rsidP="00E11430">
            <w:pPr>
              <w:spacing w:line="0" w:lineRule="atLeast"/>
              <w:jc w:val="center"/>
              <w:rPr>
                <w:rFonts w:ascii="Arial" w:eastAsiaTheme="majorEastAsia" w:hAnsi="Arial" w:cs="Arial"/>
                <w:sz w:val="20"/>
                <w:szCs w:val="20"/>
              </w:rPr>
            </w:pPr>
            <w:r w:rsidRPr="00E11430">
              <w:rPr>
                <w:rFonts w:ascii="Arial" w:eastAsiaTheme="majorEastAsia" w:hAnsi="Arial" w:cs="Arial"/>
                <w:sz w:val="20"/>
                <w:szCs w:val="20"/>
              </w:rPr>
              <w:t>Account number</w:t>
            </w:r>
          </w:p>
        </w:tc>
        <w:tc>
          <w:tcPr>
            <w:tcW w:w="1970" w:type="dxa"/>
          </w:tcPr>
          <w:p w14:paraId="22400233" w14:textId="77777777" w:rsidR="00E62C22" w:rsidRPr="00E11430" w:rsidRDefault="00E62C22" w:rsidP="00947598">
            <w:pPr>
              <w:spacing w:line="0" w:lineRule="atLeast"/>
              <w:jc w:val="left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  <w:tc>
          <w:tcPr>
            <w:tcW w:w="1798" w:type="dxa"/>
          </w:tcPr>
          <w:p w14:paraId="0CA1263D" w14:textId="77777777" w:rsidR="00E62C22" w:rsidRPr="00E11430" w:rsidRDefault="00E11430" w:rsidP="00E11430">
            <w:pPr>
              <w:spacing w:line="0" w:lineRule="atLeast"/>
              <w:jc w:val="center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Account</w:t>
            </w:r>
            <w:r>
              <w:rPr>
                <w:rFonts w:ascii="Arial" w:eastAsiaTheme="majorEastAsia" w:hAnsi="Arial" w:cs="Arial" w:hint="eastAsia"/>
                <w:sz w:val="20"/>
                <w:szCs w:val="20"/>
              </w:rPr>
              <w:t xml:space="preserve"> </w:t>
            </w:r>
            <w:r w:rsidR="00E62C22" w:rsidRPr="00E11430">
              <w:rPr>
                <w:rFonts w:ascii="Arial" w:eastAsiaTheme="majorEastAsia" w:hAnsi="Arial" w:cs="Arial"/>
                <w:sz w:val="20"/>
                <w:szCs w:val="20"/>
              </w:rPr>
              <w:t>holder’s name</w:t>
            </w:r>
          </w:p>
        </w:tc>
        <w:tc>
          <w:tcPr>
            <w:tcW w:w="2801" w:type="dxa"/>
          </w:tcPr>
          <w:p w14:paraId="1D449F1F" w14:textId="77777777" w:rsidR="00E62C22" w:rsidRPr="00E11430" w:rsidRDefault="00E62C22" w:rsidP="00947598">
            <w:pPr>
              <w:spacing w:line="0" w:lineRule="atLeast"/>
              <w:jc w:val="left"/>
              <w:rPr>
                <w:rFonts w:asciiTheme="majorEastAsia" w:eastAsiaTheme="majorEastAsia" w:hAnsiTheme="majorEastAsia" w:cs="Arial"/>
              </w:rPr>
            </w:pPr>
          </w:p>
        </w:tc>
      </w:tr>
    </w:tbl>
    <w:p w14:paraId="48B2F45E" w14:textId="77777777" w:rsidR="00E62C22" w:rsidRPr="00E62C22" w:rsidRDefault="00E62C22" w:rsidP="00E11430">
      <w:pPr>
        <w:spacing w:line="0" w:lineRule="atLeast"/>
        <w:rPr>
          <w:rFonts w:ascii="Times New Roman" w:eastAsiaTheme="minorEastAsia" w:hAnsiTheme="minorEastAsia"/>
          <w:b/>
        </w:rPr>
      </w:pPr>
    </w:p>
    <w:sectPr w:rsidR="00E62C22" w:rsidRPr="00E62C22" w:rsidSect="00BB6653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1134" w:right="1134" w:bottom="1134" w:left="1134" w:header="0" w:footer="2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33EFD" w14:textId="77777777" w:rsidR="00222838" w:rsidRDefault="00222838" w:rsidP="002F620B">
      <w:r>
        <w:separator/>
      </w:r>
    </w:p>
  </w:endnote>
  <w:endnote w:type="continuationSeparator" w:id="0">
    <w:p w14:paraId="277A3DB8" w14:textId="77777777" w:rsidR="00222838" w:rsidRDefault="00222838" w:rsidP="002F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MaruGothicMPRO">
    <w:altName w:val="HG丸ｺﾞｼｯｸM-PRO"/>
    <w:charset w:val="80"/>
    <w:family w:val="swiss"/>
    <w:pitch w:val="variable"/>
    <w:sig w:usb0="E00002FF" w:usb1="2AC7EDFE" w:usb2="00000012" w:usb3="00000000" w:csb0="000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丸ゴ Pro W4">
    <w:altName w:val="ＭＳ 明朝"/>
    <w:charset w:val="80"/>
    <w:family w:val="auto"/>
    <w:pitch w:val="variable"/>
    <w:sig w:usb0="00000000" w:usb1="00000708" w:usb2="1000000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DF96" w14:textId="77777777" w:rsidR="00BB6653" w:rsidRDefault="00BB6653" w:rsidP="00BB6653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>The Melbourne International School of Japanese</w:t>
    </w:r>
  </w:p>
  <w:p w14:paraId="01395FBA" w14:textId="77777777" w:rsidR="00BB6653" w:rsidRDefault="00BB6653" w:rsidP="00BB6653">
    <w:pPr>
      <w:pStyle w:val="Header"/>
      <w:jc w:val="right"/>
      <w:rPr>
        <w:rFonts w:ascii="Arial" w:hAnsi="Arial"/>
        <w:color w:val="808080"/>
        <w:sz w:val="16"/>
      </w:rPr>
    </w:pPr>
    <w:r>
      <w:rPr>
        <w:rFonts w:ascii="Arial" w:hAnsi="Arial"/>
        <w:color w:val="808080"/>
        <w:sz w:val="16"/>
      </w:rPr>
      <w:t xml:space="preserve">Leaving School </w:t>
    </w:r>
    <w:r>
      <w:rPr>
        <w:rFonts w:ascii="Arial" w:hAnsi="Arial" w:hint="eastAsia"/>
        <w:color w:val="808080"/>
        <w:sz w:val="16"/>
      </w:rPr>
      <w:t xml:space="preserve">Notice </w:t>
    </w:r>
  </w:p>
  <w:p w14:paraId="111A1B12" w14:textId="1F91E0AB" w:rsidR="00BB6653" w:rsidRPr="00766051" w:rsidRDefault="00766051" w:rsidP="00BB6653">
    <w:pPr>
      <w:pStyle w:val="Header"/>
      <w:jc w:val="right"/>
      <w:rPr>
        <w:rFonts w:ascii="Arial" w:eastAsiaTheme="minorEastAsia" w:hAnsi="Arial"/>
        <w:color w:val="808080"/>
        <w:sz w:val="16"/>
      </w:rPr>
    </w:pPr>
    <w:r>
      <w:rPr>
        <w:rFonts w:ascii="Arial" w:hAnsi="Arial" w:hint="eastAsia"/>
        <w:color w:val="808080"/>
        <w:sz w:val="16"/>
      </w:rPr>
      <w:t>ST-LSN-10</w:t>
    </w:r>
    <w:r w:rsidR="00EA17FE">
      <w:rPr>
        <w:rFonts w:ascii="Arial" w:eastAsiaTheme="minorEastAsia" w:hAnsi="Arial"/>
        <w:color w:val="808080"/>
        <w:sz w:val="16"/>
      </w:rPr>
      <w:t>4</w:t>
    </w:r>
  </w:p>
  <w:p w14:paraId="318D335E" w14:textId="32A2006A" w:rsidR="00BB6653" w:rsidRPr="00766051" w:rsidRDefault="00EA17FE" w:rsidP="00BB6653">
    <w:pPr>
      <w:pStyle w:val="Header"/>
      <w:jc w:val="right"/>
      <w:rPr>
        <w:rFonts w:ascii="Arial" w:eastAsiaTheme="minorEastAsia" w:hAnsi="Arial"/>
        <w:color w:val="808080"/>
        <w:sz w:val="16"/>
        <w:lang w:val="de-DE"/>
      </w:rPr>
    </w:pPr>
    <w:r>
      <w:rPr>
        <w:rFonts w:ascii="Arial" w:eastAsiaTheme="minorEastAsia" w:hAnsi="Arial" w:cs="Arial"/>
        <w:color w:val="808080"/>
        <w:sz w:val="16"/>
      </w:rPr>
      <w:t>©</w:t>
    </w:r>
    <w:r>
      <w:rPr>
        <w:rFonts w:ascii="Arial" w:eastAsiaTheme="minorEastAsia" w:hAnsi="Arial"/>
        <w:color w:val="808080"/>
        <w:sz w:val="16"/>
      </w:rPr>
      <w:t>MISJ</w:t>
    </w:r>
    <w:r w:rsidR="00D86383">
      <w:rPr>
        <w:rFonts w:ascii="Arial" w:eastAsiaTheme="minorEastAsia" w:hAnsi="Arial"/>
        <w:color w:val="808080"/>
        <w:sz w:val="16"/>
      </w:rPr>
      <w:t>_10.04.2022</w:t>
    </w:r>
  </w:p>
  <w:p w14:paraId="10F87A7A" w14:textId="77777777" w:rsidR="00EF29F0" w:rsidRDefault="00EF29F0" w:rsidP="001B4DED">
    <w:pPr>
      <w:pStyle w:val="Footer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7A5BE" w14:textId="77777777" w:rsidR="00222838" w:rsidRDefault="00222838" w:rsidP="002F620B">
      <w:r>
        <w:separator/>
      </w:r>
    </w:p>
  </w:footnote>
  <w:footnote w:type="continuationSeparator" w:id="0">
    <w:p w14:paraId="11FB1638" w14:textId="77777777" w:rsidR="00222838" w:rsidRDefault="00222838" w:rsidP="002F62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7661B" w14:textId="77777777" w:rsidR="002F620B" w:rsidRDefault="00222838">
    <w:pPr>
      <w:pStyle w:val="Header"/>
    </w:pPr>
    <w:r>
      <w:rPr>
        <w:noProof/>
      </w:rPr>
      <w:pict w14:anchorId="4E4E80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3" o:spid="_x0000_s1145" type="#_x0000_t75" style="position:absolute;left:0;text-align:left;margin-left:0;margin-top:0;width:374.2pt;height:374.2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5FB0C" w14:textId="77777777" w:rsidR="00F320F2" w:rsidRDefault="00222838" w:rsidP="008F5FF7">
    <w:pPr>
      <w:pStyle w:val="Header"/>
      <w:tabs>
        <w:tab w:val="clear" w:pos="4680"/>
        <w:tab w:val="clear" w:pos="9360"/>
        <w:tab w:val="left" w:pos="7660"/>
        <w:tab w:val="left" w:pos="8460"/>
      </w:tabs>
    </w:pPr>
    <w:r>
      <w:rPr>
        <w:noProof/>
      </w:rPr>
      <w:pict w14:anchorId="349D5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4" o:spid="_x0000_s1146" type="#_x0000_t75" style="position:absolute;left:0;text-align:left;margin-left:0;margin-top:0;width:374.2pt;height:374.2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  <w:p w14:paraId="0DCCCA1D" w14:textId="77777777" w:rsidR="002F620B" w:rsidRDefault="004B4E1F" w:rsidP="00FD0F2D">
    <w:pPr>
      <w:pStyle w:val="Header"/>
      <w:tabs>
        <w:tab w:val="clear" w:pos="4680"/>
        <w:tab w:val="clear" w:pos="9360"/>
        <w:tab w:val="left" w:pos="7660"/>
        <w:tab w:val="left" w:pos="8460"/>
      </w:tabs>
      <w:ind w:hanging="426"/>
    </w:pPr>
    <w:r>
      <w:rPr>
        <w:noProof/>
      </w:rPr>
      <w:drawing>
        <wp:inline distT="0" distB="0" distL="0" distR="0" wp14:anchorId="12891430" wp14:editId="2FD83AD3">
          <wp:extent cx="6838950" cy="895350"/>
          <wp:effectExtent l="19050" t="0" r="0" b="0"/>
          <wp:docPr id="2" name="Picture 1" descr="yoshikoheader_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oshikoheader_20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4726A58" w14:textId="77777777" w:rsidR="002F620B" w:rsidRPr="006374B7" w:rsidRDefault="00A364B3" w:rsidP="00A364B3">
    <w:pPr>
      <w:pStyle w:val="Header"/>
      <w:tabs>
        <w:tab w:val="clear" w:pos="4680"/>
        <w:tab w:val="clear" w:pos="9360"/>
        <w:tab w:val="left" w:pos="887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FFE6F" w14:textId="77777777" w:rsidR="002F620B" w:rsidRDefault="00222838">
    <w:pPr>
      <w:pStyle w:val="Header"/>
    </w:pPr>
    <w:r>
      <w:rPr>
        <w:noProof/>
      </w:rPr>
      <w:pict w14:anchorId="15556B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76212" o:spid="_x0000_s1144" type="#_x0000_t75" style="position:absolute;left:0;text-align:left;margin-left:0;margin-top:0;width:374.2pt;height:374.2pt;z-index:-251659264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8456B"/>
    <w:multiLevelType w:val="hybridMultilevel"/>
    <w:tmpl w:val="BCA0F2DE"/>
    <w:lvl w:ilvl="0" w:tplc="B0FC365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EEA6A3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33A0C0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8293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46ECD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BA2860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F12237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7BABE5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B8E08A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57C5AD9"/>
    <w:multiLevelType w:val="hybridMultilevel"/>
    <w:tmpl w:val="3A5ADBB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A2349F"/>
    <w:multiLevelType w:val="hybridMultilevel"/>
    <w:tmpl w:val="DC9A97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44841"/>
    <w:multiLevelType w:val="hybridMultilevel"/>
    <w:tmpl w:val="55DC6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429066">
    <w:abstractNumId w:val="1"/>
  </w:num>
  <w:num w:numId="2" w16cid:durableId="1323893353">
    <w:abstractNumId w:val="3"/>
  </w:num>
  <w:num w:numId="3" w16cid:durableId="1072191180">
    <w:abstractNumId w:val="2"/>
  </w:num>
  <w:num w:numId="4" w16cid:durableId="1010720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bordersDoNotSurroundHeader/>
  <w:bordersDoNotSurroundFooter/>
  <w:proofState w:spelling="clean" w:grammar="clean"/>
  <w:attachedTemplate r:id="rId1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C22"/>
    <w:rsid w:val="000049C3"/>
    <w:rsid w:val="00030F82"/>
    <w:rsid w:val="0007042C"/>
    <w:rsid w:val="000B0C25"/>
    <w:rsid w:val="000B3232"/>
    <w:rsid w:val="000B38F4"/>
    <w:rsid w:val="00100216"/>
    <w:rsid w:val="00100915"/>
    <w:rsid w:val="00141FB5"/>
    <w:rsid w:val="001B4DED"/>
    <w:rsid w:val="00210110"/>
    <w:rsid w:val="00215BB3"/>
    <w:rsid w:val="00222838"/>
    <w:rsid w:val="00246688"/>
    <w:rsid w:val="002805A5"/>
    <w:rsid w:val="00297AF0"/>
    <w:rsid w:val="002E177D"/>
    <w:rsid w:val="002F3FE9"/>
    <w:rsid w:val="002F620B"/>
    <w:rsid w:val="00327CA4"/>
    <w:rsid w:val="00330974"/>
    <w:rsid w:val="00330E0C"/>
    <w:rsid w:val="00332262"/>
    <w:rsid w:val="003566CB"/>
    <w:rsid w:val="00382D31"/>
    <w:rsid w:val="003D2F5C"/>
    <w:rsid w:val="003E42F1"/>
    <w:rsid w:val="00447715"/>
    <w:rsid w:val="00467B6B"/>
    <w:rsid w:val="004A5D48"/>
    <w:rsid w:val="004B4E1F"/>
    <w:rsid w:val="004E6707"/>
    <w:rsid w:val="005648C2"/>
    <w:rsid w:val="005D5B41"/>
    <w:rsid w:val="006374B7"/>
    <w:rsid w:val="00656684"/>
    <w:rsid w:val="00665179"/>
    <w:rsid w:val="00695EFF"/>
    <w:rsid w:val="006B0F7B"/>
    <w:rsid w:val="006C5DBE"/>
    <w:rsid w:val="0074493F"/>
    <w:rsid w:val="00751FBC"/>
    <w:rsid w:val="00766051"/>
    <w:rsid w:val="007A000E"/>
    <w:rsid w:val="00880E65"/>
    <w:rsid w:val="008B611D"/>
    <w:rsid w:val="008F5FF7"/>
    <w:rsid w:val="00925B7D"/>
    <w:rsid w:val="00947598"/>
    <w:rsid w:val="009F66DE"/>
    <w:rsid w:val="00A063FF"/>
    <w:rsid w:val="00A364B3"/>
    <w:rsid w:val="00A438F0"/>
    <w:rsid w:val="00AC77D9"/>
    <w:rsid w:val="00B3209A"/>
    <w:rsid w:val="00B35803"/>
    <w:rsid w:val="00BA0BF3"/>
    <w:rsid w:val="00BA22C6"/>
    <w:rsid w:val="00BB6653"/>
    <w:rsid w:val="00BD4A0C"/>
    <w:rsid w:val="00BE4DD6"/>
    <w:rsid w:val="00C247E0"/>
    <w:rsid w:val="00C30C38"/>
    <w:rsid w:val="00C47906"/>
    <w:rsid w:val="00CA5988"/>
    <w:rsid w:val="00CA77F8"/>
    <w:rsid w:val="00D01AAE"/>
    <w:rsid w:val="00D825D6"/>
    <w:rsid w:val="00D86383"/>
    <w:rsid w:val="00E11430"/>
    <w:rsid w:val="00E15A2D"/>
    <w:rsid w:val="00E62C22"/>
    <w:rsid w:val="00E743EB"/>
    <w:rsid w:val="00EA17FE"/>
    <w:rsid w:val="00EA4875"/>
    <w:rsid w:val="00EE2E28"/>
    <w:rsid w:val="00EF29F0"/>
    <w:rsid w:val="00F06F45"/>
    <w:rsid w:val="00F20714"/>
    <w:rsid w:val="00F320F2"/>
    <w:rsid w:val="00FB1994"/>
    <w:rsid w:val="00FB2058"/>
    <w:rsid w:val="00FD0F2D"/>
    <w:rsid w:val="00FE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79B8A1"/>
  <w15:docId w15:val="{F0DC1EFB-8DC9-4CEC-B954-048ACE0D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ＭＳ ゴシック" w:hAnsi="Calibri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53"/>
    <w:pPr>
      <w:widowControl w:val="0"/>
      <w:jc w:val="both"/>
    </w:pPr>
    <w:rPr>
      <w:rFonts w:ascii="Century Gothic" w:eastAsia="HGMaruGothicMPRO" w:hAnsi="Century Gothic"/>
      <w:kern w:val="2"/>
      <w:sz w:val="21"/>
      <w:szCs w:val="21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0C2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C2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C2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C2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C2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C2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C2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C25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C2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B0C25"/>
    <w:rPr>
      <w:rFonts w:ascii="Cambria" w:eastAsia="ＭＳ ゴシック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0B0C25"/>
    <w:rPr>
      <w:rFonts w:ascii="Cambria" w:eastAsia="ＭＳ ゴシック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0B0C25"/>
    <w:rPr>
      <w:rFonts w:ascii="Cambria" w:eastAsia="ＭＳ ゴシック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0B0C25"/>
    <w:rPr>
      <w:rFonts w:ascii="Cambria" w:eastAsia="ＭＳ ゴシック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0B0C25"/>
    <w:rPr>
      <w:rFonts w:ascii="Cambria" w:eastAsia="ＭＳ ゴシック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0B0C25"/>
    <w:rPr>
      <w:rFonts w:ascii="Cambria" w:eastAsia="ＭＳ ゴシック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0B0C25"/>
    <w:rPr>
      <w:rFonts w:ascii="Cambria" w:eastAsia="ＭＳ ゴシック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0B0C25"/>
    <w:rPr>
      <w:rFonts w:ascii="Cambria" w:eastAsia="ＭＳ ゴシック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0B0C25"/>
    <w:rPr>
      <w:rFonts w:ascii="Cambria" w:eastAsia="ＭＳ ゴシック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0C25"/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C2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0B0C25"/>
    <w:rPr>
      <w:rFonts w:ascii="Cambria" w:eastAsia="ＭＳ ゴシック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C2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0B0C25"/>
    <w:rPr>
      <w:rFonts w:ascii="Cambria" w:eastAsia="ＭＳ ゴシック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0B0C25"/>
    <w:rPr>
      <w:b/>
      <w:bCs/>
    </w:rPr>
  </w:style>
  <w:style w:type="character" w:styleId="Emphasis">
    <w:name w:val="Emphasis"/>
    <w:uiPriority w:val="20"/>
    <w:qFormat/>
    <w:rsid w:val="000B0C25"/>
    <w:rPr>
      <w:i/>
      <w:iCs/>
    </w:rPr>
  </w:style>
  <w:style w:type="paragraph" w:styleId="NoSpacing">
    <w:name w:val="No Spacing"/>
    <w:link w:val="NoSpacingChar"/>
    <w:uiPriority w:val="1"/>
    <w:qFormat/>
    <w:rsid w:val="000B0C25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B0C25"/>
  </w:style>
  <w:style w:type="paragraph" w:styleId="ListParagraph">
    <w:name w:val="List Paragraph"/>
    <w:basedOn w:val="Normal"/>
    <w:uiPriority w:val="34"/>
    <w:qFormat/>
    <w:rsid w:val="000B0C2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B0C25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0B0C25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C2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0B0C25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0B0C25"/>
    <w:rPr>
      <w:i/>
      <w:iCs/>
      <w:color w:val="808080"/>
    </w:rPr>
  </w:style>
  <w:style w:type="character" w:styleId="IntenseEmphasis">
    <w:name w:val="Intense Emphasis"/>
    <w:uiPriority w:val="21"/>
    <w:qFormat/>
    <w:rsid w:val="000B0C25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0B0C25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0B0C25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0B0C2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0C25"/>
    <w:pPr>
      <w:outlineLvl w:val="9"/>
    </w:pPr>
  </w:style>
  <w:style w:type="paragraph" w:styleId="Header">
    <w:name w:val="header"/>
    <w:basedOn w:val="Normal"/>
    <w:link w:val="HeaderChar"/>
    <w:unhideWhenUsed/>
    <w:rsid w:val="002F62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F620B"/>
  </w:style>
  <w:style w:type="paragraph" w:styleId="Footer">
    <w:name w:val="footer"/>
    <w:basedOn w:val="Normal"/>
    <w:link w:val="FooterChar"/>
    <w:uiPriority w:val="99"/>
    <w:unhideWhenUsed/>
    <w:rsid w:val="002F62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20B"/>
  </w:style>
  <w:style w:type="paragraph" w:styleId="BalloonText">
    <w:name w:val="Balloon Text"/>
    <w:basedOn w:val="Normal"/>
    <w:link w:val="BalloonTextChar"/>
    <w:uiPriority w:val="99"/>
    <w:semiHidden/>
    <w:unhideWhenUsed/>
    <w:rsid w:val="002F62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F620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semiHidden/>
    <w:unhideWhenUsed/>
    <w:rsid w:val="006C5DBE"/>
    <w:rPr>
      <w:color w:val="0000FF"/>
      <w:u w:val="single"/>
    </w:rPr>
  </w:style>
  <w:style w:type="table" w:styleId="TableGrid">
    <w:name w:val="Table Grid"/>
    <w:basedOn w:val="TableNormal"/>
    <w:uiPriority w:val="59"/>
    <w:rsid w:val="00FD0F2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Normal"/>
    <w:link w:val="ClosingChar"/>
    <w:uiPriority w:val="99"/>
    <w:unhideWhenUsed/>
    <w:rsid w:val="00FD0F2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FD0F2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J-2013\Documents\MISJ\Registered%20documents&#30331;&#37682;&#26360;&#39006;\Student\103%20&#36864;&#23398;&#23626;ST-LAN-1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2D2CE-109E-4B59-AECB-ED8214D6E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103 退学届ST-LAN-102</Template>
  <TotalTime>6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MISJ-2013</dc:creator>
  <cp:lastModifiedBy>MISJ 飯島 OMアシスタント</cp:lastModifiedBy>
  <cp:revision>3</cp:revision>
  <cp:lastPrinted>2011-03-21T11:26:00Z</cp:lastPrinted>
  <dcterms:created xsi:type="dcterms:W3CDTF">2022-04-10T21:43:00Z</dcterms:created>
  <dcterms:modified xsi:type="dcterms:W3CDTF">2022-04-10T21:48:00Z</dcterms:modified>
</cp:coreProperties>
</file>