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D1AF3" w14:textId="77777777" w:rsidR="008B528B" w:rsidRDefault="008B528B" w:rsidP="008B528B">
      <w:pPr>
        <w:spacing w:line="0" w:lineRule="atLeast"/>
        <w:rPr>
          <w:rFonts w:ascii="Times New Roman" w:eastAsiaTheme="minorEastAsia" w:hAnsiTheme="minorEastAsia"/>
          <w:b/>
          <w:color w:val="7F7F7F" w:themeColor="text1" w:themeTint="80"/>
          <w:lang w:val="en-AU"/>
        </w:rPr>
      </w:pPr>
      <w:r w:rsidRPr="00A90D51">
        <w:rPr>
          <w:rFonts w:ascii="Times New Roman" w:eastAsiaTheme="minorEastAsia" w:hAnsiTheme="minorEastAsia" w:hint="eastAsia"/>
          <w:b/>
          <w:color w:val="7F7F7F" w:themeColor="text1" w:themeTint="80"/>
          <w:lang w:val="en-AU"/>
        </w:rPr>
        <w:t>事務記入欄</w:t>
      </w:r>
    </w:p>
    <w:p w14:paraId="622FAAA7" w14:textId="77777777" w:rsidR="008B528B" w:rsidRDefault="008B528B" w:rsidP="008B528B">
      <w:pPr>
        <w:spacing w:line="0" w:lineRule="atLeast"/>
        <w:rPr>
          <w:rFonts w:ascii="Times New Roman" w:eastAsiaTheme="minorEastAsia" w:hAnsiTheme="minorEastAsia"/>
          <w:b/>
          <w:color w:val="7F7F7F" w:themeColor="text1" w:themeTint="80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8B528B" w14:paraId="350B6728" w14:textId="77777777" w:rsidTr="00C16994">
        <w:trPr>
          <w:trHeight w:val="367"/>
        </w:trPr>
        <w:tc>
          <w:tcPr>
            <w:tcW w:w="9629" w:type="dxa"/>
            <w:gridSpan w:val="4"/>
          </w:tcPr>
          <w:p w14:paraId="59B2A25B" w14:textId="77777777" w:rsidR="008B528B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  <w:r w:rsidRPr="00F87689"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体験日１回目</w:t>
            </w:r>
            <w:r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：</w:t>
            </w:r>
            <w:r w:rsidRPr="00A90D51"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 xml:space="preserve">　　　</w:t>
            </w:r>
            <w:r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 xml:space="preserve">　　　　　</w:t>
            </w:r>
            <w:r w:rsidRPr="00A90D51"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２回目</w:t>
            </w:r>
            <w:r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：</w:t>
            </w:r>
          </w:p>
        </w:tc>
      </w:tr>
      <w:tr w:rsidR="008B528B" w14:paraId="21AF06A2" w14:textId="77777777" w:rsidTr="00C16994">
        <w:trPr>
          <w:trHeight w:val="367"/>
        </w:trPr>
        <w:tc>
          <w:tcPr>
            <w:tcW w:w="2407" w:type="dxa"/>
          </w:tcPr>
          <w:p w14:paraId="11814B2A" w14:textId="77777777" w:rsidR="008B528B" w:rsidRDefault="008B528B" w:rsidP="00D071EA">
            <w:pPr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  <w:r w:rsidRPr="003B1938"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入学テスト・面接費用</w:t>
            </w:r>
          </w:p>
        </w:tc>
        <w:tc>
          <w:tcPr>
            <w:tcW w:w="2407" w:type="dxa"/>
          </w:tcPr>
          <w:p w14:paraId="282D57BC" w14:textId="77777777" w:rsidR="008B528B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</w:p>
        </w:tc>
        <w:tc>
          <w:tcPr>
            <w:tcW w:w="2407" w:type="dxa"/>
          </w:tcPr>
          <w:p w14:paraId="6E8B9A17" w14:textId="77777777" w:rsidR="008B528B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  <w:r w:rsidRPr="003B1938"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体験入学費用</w:t>
            </w:r>
          </w:p>
        </w:tc>
        <w:tc>
          <w:tcPr>
            <w:tcW w:w="2408" w:type="dxa"/>
          </w:tcPr>
          <w:p w14:paraId="7CA3598A" w14:textId="77777777" w:rsidR="008B528B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</w:p>
        </w:tc>
      </w:tr>
      <w:tr w:rsidR="008B528B" w14:paraId="257D8AE1" w14:textId="77777777" w:rsidTr="00C16994">
        <w:trPr>
          <w:trHeight w:val="367"/>
        </w:trPr>
        <w:tc>
          <w:tcPr>
            <w:tcW w:w="2407" w:type="dxa"/>
          </w:tcPr>
          <w:p w14:paraId="529E464C" w14:textId="77777777" w:rsidR="008B528B" w:rsidRPr="00F87689" w:rsidRDefault="008B528B" w:rsidP="00D071EA">
            <w:pPr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  <w:r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編入試験日</w:t>
            </w:r>
          </w:p>
        </w:tc>
        <w:tc>
          <w:tcPr>
            <w:tcW w:w="2407" w:type="dxa"/>
          </w:tcPr>
          <w:p w14:paraId="1CFBBC76" w14:textId="77777777" w:rsidR="008B528B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</w:p>
        </w:tc>
        <w:tc>
          <w:tcPr>
            <w:tcW w:w="2407" w:type="dxa"/>
          </w:tcPr>
          <w:p w14:paraId="0079AF19" w14:textId="77777777" w:rsidR="008B528B" w:rsidRPr="00F87689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  <w:r>
              <w:rPr>
                <w:rFonts w:ascii="Times New Roman" w:eastAsiaTheme="minorEastAsia" w:hAnsiTheme="minorEastAsia" w:hint="eastAsia"/>
                <w:b/>
                <w:color w:val="7F7F7F" w:themeColor="text1" w:themeTint="80"/>
                <w:lang w:val="en-AU"/>
              </w:rPr>
              <w:t>入学日</w:t>
            </w:r>
          </w:p>
        </w:tc>
        <w:tc>
          <w:tcPr>
            <w:tcW w:w="2408" w:type="dxa"/>
          </w:tcPr>
          <w:p w14:paraId="573EF659" w14:textId="77777777" w:rsidR="008B528B" w:rsidRDefault="008B528B" w:rsidP="00D071EA">
            <w:pPr>
              <w:spacing w:line="0" w:lineRule="atLeast"/>
              <w:rPr>
                <w:rFonts w:ascii="Times New Roman" w:eastAsiaTheme="minorEastAsia" w:hAnsiTheme="minorEastAsia"/>
                <w:b/>
                <w:color w:val="7F7F7F" w:themeColor="text1" w:themeTint="80"/>
                <w:lang w:val="en-AU"/>
              </w:rPr>
            </w:pPr>
          </w:p>
        </w:tc>
      </w:tr>
    </w:tbl>
    <w:p w14:paraId="51713192" w14:textId="77777777" w:rsidR="008B528B" w:rsidRDefault="008B528B" w:rsidP="00CF03BC">
      <w:pPr>
        <w:spacing w:line="200" w:lineRule="atLeast"/>
        <w:jc w:val="center"/>
        <w:rPr>
          <w:rFonts w:asciiTheme="majorEastAsia" w:eastAsiaTheme="majorEastAsia" w:hAnsiTheme="majorEastAsia" w:cs="Arial"/>
          <w:b/>
          <w:sz w:val="36"/>
          <w:szCs w:val="36"/>
        </w:rPr>
      </w:pPr>
    </w:p>
    <w:p w14:paraId="4B11E000" w14:textId="566A9208" w:rsidR="00CF03BC" w:rsidRDefault="00685C64" w:rsidP="00CF03BC">
      <w:pPr>
        <w:spacing w:line="200" w:lineRule="atLeast"/>
        <w:jc w:val="center"/>
        <w:rPr>
          <w:rFonts w:asciiTheme="majorEastAsia" w:eastAsiaTheme="majorEastAsia" w:hAnsiTheme="majorEastAsia" w:cs="Arial"/>
          <w:b/>
          <w:sz w:val="36"/>
          <w:szCs w:val="36"/>
        </w:rPr>
      </w:pPr>
      <w:r>
        <w:rPr>
          <w:rFonts w:asciiTheme="majorEastAsia" w:eastAsiaTheme="majorEastAsia" w:hAnsiTheme="majorEastAsia" w:cs="Arial" w:hint="eastAsia"/>
          <w:b/>
          <w:sz w:val="36"/>
          <w:szCs w:val="36"/>
        </w:rPr>
        <w:t>途中</w:t>
      </w:r>
      <w:r w:rsidR="00CF03BC" w:rsidRPr="00CA3ACE">
        <w:rPr>
          <w:rFonts w:asciiTheme="majorEastAsia" w:eastAsiaTheme="majorEastAsia" w:hAnsiTheme="majorEastAsia" w:cs="Arial"/>
          <w:b/>
          <w:sz w:val="36"/>
          <w:szCs w:val="36"/>
        </w:rPr>
        <w:t>入学申込書</w:t>
      </w:r>
    </w:p>
    <w:p w14:paraId="1C14AC28" w14:textId="6268D82A" w:rsidR="00CF03BC" w:rsidRDefault="0074204C" w:rsidP="00CF03BC">
      <w:pPr>
        <w:spacing w:line="0" w:lineRule="atLeast"/>
        <w:jc w:val="center"/>
        <w:rPr>
          <w:rFonts w:ascii="Arial" w:eastAsiaTheme="majorEastAsia" w:hAnsi="Arial" w:cs="Arial"/>
          <w:b/>
          <w:sz w:val="28"/>
          <w:szCs w:val="28"/>
        </w:rPr>
      </w:pPr>
      <w:r w:rsidRPr="0074204C">
        <w:rPr>
          <w:rFonts w:ascii="Arial" w:eastAsiaTheme="majorEastAsia" w:hAnsi="Arial" w:cs="Arial"/>
          <w:b/>
          <w:sz w:val="28"/>
          <w:szCs w:val="28"/>
        </w:rPr>
        <w:t>Application form for mid-course enrollment</w:t>
      </w:r>
    </w:p>
    <w:p w14:paraId="6B39B991" w14:textId="77777777" w:rsidR="0074204C" w:rsidRPr="00F668C8" w:rsidRDefault="0074204C" w:rsidP="00CF03BC">
      <w:pPr>
        <w:spacing w:line="0" w:lineRule="atLeast"/>
        <w:jc w:val="center"/>
        <w:rPr>
          <w:rFonts w:ascii="Arial" w:eastAsia="ヒラギノ明朝 Pro W3" w:hAnsi="Arial" w:cs="Arial"/>
          <w:sz w:val="16"/>
        </w:rPr>
      </w:pPr>
    </w:p>
    <w:tbl>
      <w:tblPr>
        <w:tblW w:w="9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0"/>
        <w:gridCol w:w="716"/>
        <w:gridCol w:w="1418"/>
        <w:gridCol w:w="1134"/>
        <w:gridCol w:w="1701"/>
        <w:gridCol w:w="3334"/>
      </w:tblGrid>
      <w:tr w:rsidR="0074204C" w:rsidRPr="00F668C8" w14:paraId="3E6D3282" w14:textId="77777777" w:rsidTr="002976E2">
        <w:trPr>
          <w:trHeight w:val="340"/>
        </w:trPr>
        <w:tc>
          <w:tcPr>
            <w:tcW w:w="1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1D41F0" w14:textId="77777777" w:rsidR="0074204C" w:rsidRPr="00CA3ACE" w:rsidRDefault="0074204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届出日</w:t>
            </w:r>
          </w:p>
          <w:p w14:paraId="5D7771FF" w14:textId="77777777" w:rsidR="0074204C" w:rsidRPr="00F668C8" w:rsidRDefault="0074204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4"/>
              </w:rPr>
            </w:pPr>
            <w:r w:rsidRPr="00F668C8">
              <w:rPr>
                <w:rFonts w:ascii="Arial" w:eastAsia="ヒラギノ明朝 Pro W3" w:hAnsi="Arial" w:cs="Arial"/>
                <w:lang w:val="en-AU"/>
              </w:rPr>
              <w:t>Notice Date</w:t>
            </w:r>
          </w:p>
        </w:tc>
        <w:tc>
          <w:tcPr>
            <w:tcW w:w="3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09747C" w14:textId="103BDDC3" w:rsidR="0074204C" w:rsidRPr="00F668C8" w:rsidRDefault="0074204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0"/>
                <w:u w:val="single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BD223C" w14:textId="77777777" w:rsidR="0074204C" w:rsidRPr="00CA3ACE" w:rsidRDefault="0074204C" w:rsidP="0074204C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入学希望日</w:t>
            </w:r>
          </w:p>
          <w:p w14:paraId="0ED73A7B" w14:textId="77777777" w:rsidR="0074204C" w:rsidRDefault="0074204C" w:rsidP="0074204C">
            <w:pPr>
              <w:spacing w:line="0" w:lineRule="atLeast"/>
              <w:jc w:val="left"/>
              <w:rPr>
                <w:rFonts w:ascii="Arial" w:eastAsia="ヒラギノ明朝 Pro W3" w:hAnsi="Arial" w:cs="Arial"/>
                <w:lang w:val="en-AU"/>
              </w:rPr>
            </w:pPr>
            <w:r w:rsidRPr="00F668C8">
              <w:rPr>
                <w:rFonts w:ascii="Arial" w:eastAsia="ヒラギノ明朝 Pro W3" w:hAnsi="Arial" w:cs="Arial"/>
                <w:lang w:val="en-AU"/>
              </w:rPr>
              <w:t xml:space="preserve">Enrolment </w:t>
            </w:r>
          </w:p>
          <w:p w14:paraId="7D17A901" w14:textId="2F028F30" w:rsidR="0074204C" w:rsidRPr="0074204C" w:rsidRDefault="0074204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0"/>
                <w:szCs w:val="20"/>
                <w:lang w:val="en-AU"/>
              </w:rPr>
            </w:pPr>
            <w:r w:rsidRPr="00F668C8">
              <w:rPr>
                <w:rFonts w:ascii="Arial" w:eastAsia="ヒラギノ明朝 Pro W3" w:hAnsi="Arial" w:cs="Arial"/>
                <w:lang w:val="en-AU"/>
              </w:rPr>
              <w:t>Start Date</w:t>
            </w:r>
          </w:p>
        </w:tc>
        <w:tc>
          <w:tcPr>
            <w:tcW w:w="3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7B11F8" w14:textId="77777777" w:rsidR="0074204C" w:rsidRPr="00F668C8" w:rsidRDefault="0074204C" w:rsidP="00A735B5">
            <w:pPr>
              <w:spacing w:line="0" w:lineRule="atLeast"/>
              <w:jc w:val="center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  <w:tr w:rsidR="0074204C" w:rsidRPr="00F668C8" w14:paraId="5F36BA5A" w14:textId="77777777" w:rsidTr="006E17F6">
        <w:tc>
          <w:tcPr>
            <w:tcW w:w="1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376FC7" w14:textId="77777777" w:rsidR="0074204C" w:rsidRPr="00CA3ACE" w:rsidRDefault="0074204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現在の学年</w:t>
            </w:r>
          </w:p>
          <w:p w14:paraId="2FC81B3B" w14:textId="77777777" w:rsidR="0074204C" w:rsidRPr="00F668C8" w:rsidRDefault="0074204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4"/>
                <w:lang w:val="en-AU"/>
              </w:rPr>
            </w:pPr>
            <w:r w:rsidRPr="00F668C8">
              <w:rPr>
                <w:rFonts w:ascii="Arial" w:eastAsia="ヒラギノ明朝 Pro W3" w:hAnsi="Arial" w:cs="Arial"/>
              </w:rPr>
              <w:t>Grade Now</w:t>
            </w:r>
          </w:p>
        </w:tc>
        <w:tc>
          <w:tcPr>
            <w:tcW w:w="3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B6633B" w14:textId="01E96AA4" w:rsidR="0074204C" w:rsidRPr="00F668C8" w:rsidRDefault="0074204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857D64" w14:textId="6512CB1E" w:rsidR="0074204C" w:rsidRPr="00CA3ACE" w:rsidRDefault="00056DD8" w:rsidP="0074204C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  <w:lang w:val="en-AU"/>
              </w:rPr>
            </w:pPr>
            <w:r>
              <w:rPr>
                <w:rFonts w:asciiTheme="majorEastAsia" w:eastAsiaTheme="majorEastAsia" w:hAnsiTheme="majorEastAsia" w:cs="Arial" w:hint="eastAsia"/>
                <w:sz w:val="24"/>
                <w:lang w:val="en-AU"/>
              </w:rPr>
              <w:t>生年月日</w:t>
            </w:r>
          </w:p>
          <w:p w14:paraId="1F09D023" w14:textId="527E86BA" w:rsidR="0074204C" w:rsidRPr="00056DD8" w:rsidRDefault="00056DD8" w:rsidP="00351B92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056DD8">
              <w:rPr>
                <w:rFonts w:ascii="Arial" w:eastAsia="ヒラギノ明朝 Pro W3" w:hAnsi="Arial" w:cs="Arial"/>
              </w:rPr>
              <w:t>Date of Birth</w:t>
            </w:r>
          </w:p>
        </w:tc>
        <w:tc>
          <w:tcPr>
            <w:tcW w:w="3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634ABB" w14:textId="77777777" w:rsidR="0074204C" w:rsidRPr="00F668C8" w:rsidRDefault="0074204C" w:rsidP="00A735B5">
            <w:pPr>
              <w:spacing w:line="0" w:lineRule="atLeast"/>
              <w:jc w:val="center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  <w:tr w:rsidR="00CF03BC" w:rsidRPr="00F668C8" w14:paraId="5074855D" w14:textId="77777777" w:rsidTr="0074204C">
        <w:trPr>
          <w:cantSplit/>
        </w:trPr>
        <w:tc>
          <w:tcPr>
            <w:tcW w:w="23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980767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生徒氏名</w:t>
            </w:r>
          </w:p>
          <w:p w14:paraId="5060EC29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Name of student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50B065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日本語</w:t>
            </w:r>
          </w:p>
          <w:p w14:paraId="7F8BE1D0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Japanese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62E193" w14:textId="77777777" w:rsidR="00CF03BC" w:rsidRPr="00CA3ACE" w:rsidRDefault="00CF03BC" w:rsidP="00A735B5">
            <w:pPr>
              <w:spacing w:line="0" w:lineRule="atLeast"/>
              <w:rPr>
                <w:rFonts w:asciiTheme="majorEastAsia" w:eastAsiaTheme="majorEastAsia" w:hAnsiTheme="majorEastAsia" w:cs="Arial"/>
                <w:sz w:val="28"/>
                <w:u w:val="single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姓：　　　　　　　　   名：</w:t>
            </w:r>
          </w:p>
        </w:tc>
      </w:tr>
      <w:tr w:rsidR="00CF03BC" w:rsidRPr="00F668C8" w14:paraId="650D3776" w14:textId="77777777" w:rsidTr="0074204C">
        <w:trPr>
          <w:cantSplit/>
        </w:trPr>
        <w:tc>
          <w:tcPr>
            <w:tcW w:w="237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2D2D22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293DDA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英語</w:t>
            </w:r>
          </w:p>
          <w:p w14:paraId="1236BF7F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English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5D22CF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Family name               First name</w:t>
            </w:r>
          </w:p>
        </w:tc>
      </w:tr>
      <w:tr w:rsidR="00CF03BC" w:rsidRPr="00F668C8" w14:paraId="49F3F70E" w14:textId="77777777" w:rsidTr="0074204C">
        <w:trPr>
          <w:cantSplit/>
        </w:trPr>
        <w:tc>
          <w:tcPr>
            <w:tcW w:w="23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15A905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保護者氏名</w:t>
            </w:r>
          </w:p>
          <w:p w14:paraId="25020806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Name of parent/guardian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FA9489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日本語</w:t>
            </w:r>
          </w:p>
          <w:p w14:paraId="7D213B1C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Japanese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E59E39" w14:textId="77777777" w:rsidR="00CF03BC" w:rsidRPr="00CA3ACE" w:rsidRDefault="00CF03BC" w:rsidP="00A735B5">
            <w:pPr>
              <w:spacing w:line="0" w:lineRule="atLeast"/>
              <w:rPr>
                <w:rFonts w:asciiTheme="majorEastAsia" w:eastAsiaTheme="majorEastAsia" w:hAnsiTheme="majorEastAsia" w:cs="Arial"/>
                <w:sz w:val="28"/>
                <w:u w:val="single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姓：　　　　　　　　   名：</w:t>
            </w:r>
          </w:p>
        </w:tc>
      </w:tr>
      <w:tr w:rsidR="00CF03BC" w:rsidRPr="00F668C8" w14:paraId="17DD5E69" w14:textId="77777777" w:rsidTr="0074204C">
        <w:trPr>
          <w:cantSplit/>
        </w:trPr>
        <w:tc>
          <w:tcPr>
            <w:tcW w:w="237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59A1CA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A083B9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英語</w:t>
            </w:r>
          </w:p>
          <w:p w14:paraId="54EA12AB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English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DB0862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  <w:u w:val="single"/>
              </w:rPr>
            </w:pPr>
            <w:r w:rsidRPr="00F668C8">
              <w:rPr>
                <w:rFonts w:ascii="Arial" w:eastAsia="ヒラギノ明朝 Pro W3" w:hAnsi="Arial" w:cs="Arial"/>
              </w:rPr>
              <w:t>Family name               First name</w:t>
            </w:r>
          </w:p>
        </w:tc>
      </w:tr>
      <w:tr w:rsidR="00CF03BC" w:rsidRPr="00F668C8" w14:paraId="03A7689E" w14:textId="77777777" w:rsidTr="0074204C">
        <w:trPr>
          <w:cantSplit/>
        </w:trPr>
        <w:tc>
          <w:tcPr>
            <w:tcW w:w="23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7BAE93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連絡先</w:t>
            </w:r>
          </w:p>
          <w:p w14:paraId="7DE4FB5D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 xml:space="preserve">Contact information </w:t>
            </w:r>
          </w:p>
          <w:p w14:paraId="548C274E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CCB361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住所</w:t>
            </w:r>
          </w:p>
          <w:p w14:paraId="0B0A5420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Address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4A18D5" w14:textId="77777777" w:rsidR="00CF03BC" w:rsidRPr="00F668C8" w:rsidRDefault="00CF03BC" w:rsidP="0009480A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  <w:tr w:rsidR="00CF03BC" w:rsidRPr="00F668C8" w14:paraId="4D990273" w14:textId="77777777" w:rsidTr="0074204C">
        <w:trPr>
          <w:cantSplit/>
        </w:trPr>
        <w:tc>
          <w:tcPr>
            <w:tcW w:w="237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652294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EC75E8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lang w:val="en-AU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電話番号</w:t>
            </w:r>
          </w:p>
          <w:p w14:paraId="0C7445F0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4"/>
              </w:rPr>
            </w:pPr>
            <w:r w:rsidRPr="00F668C8">
              <w:rPr>
                <w:rFonts w:ascii="Arial" w:eastAsia="ヒラギノ明朝 Pro W3" w:hAnsi="Arial" w:cs="Arial"/>
                <w:lang w:val="en-AU"/>
              </w:rPr>
              <w:t>Phone</w:t>
            </w:r>
            <w:r w:rsidRPr="00F668C8">
              <w:rPr>
                <w:rFonts w:ascii="Arial" w:eastAsia="ヒラギノ明朝 Pro W3" w:hAnsi="Arial" w:cs="Arial"/>
              </w:rPr>
              <w:t xml:space="preserve"> No.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ABB704" w14:textId="77777777" w:rsidR="00CF03BC" w:rsidRPr="00F668C8" w:rsidRDefault="00CF03BC" w:rsidP="0009480A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  <w:tr w:rsidR="00CF03BC" w:rsidRPr="00F668C8" w14:paraId="1BD06A92" w14:textId="77777777" w:rsidTr="0074204C">
        <w:trPr>
          <w:cantSplit/>
        </w:trPr>
        <w:tc>
          <w:tcPr>
            <w:tcW w:w="237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FC222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C74959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lang w:val="en-AU"/>
              </w:rPr>
            </w:pPr>
            <w:r w:rsidRPr="00CA3ACE">
              <w:rPr>
                <w:rFonts w:asciiTheme="majorEastAsia" w:eastAsiaTheme="majorEastAsia" w:hAnsiTheme="majorEastAsia" w:cs="Arial"/>
              </w:rPr>
              <w:t>イーメール</w:t>
            </w:r>
          </w:p>
          <w:p w14:paraId="3755C19D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4"/>
              </w:rPr>
            </w:pPr>
            <w:r w:rsidRPr="00F668C8">
              <w:rPr>
                <w:rFonts w:ascii="Arial" w:eastAsia="ヒラギノ明朝 Pro W3" w:hAnsi="Arial" w:cs="Arial"/>
              </w:rPr>
              <w:t>E-mail</w:t>
            </w:r>
          </w:p>
        </w:tc>
        <w:tc>
          <w:tcPr>
            <w:tcW w:w="61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F16C30" w14:textId="77777777" w:rsidR="00CF03BC" w:rsidRPr="00F668C8" w:rsidRDefault="00CF03BC" w:rsidP="0009480A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  <w:tr w:rsidR="00CF03BC" w:rsidRPr="00F668C8" w14:paraId="0EF0EFDE" w14:textId="77777777" w:rsidTr="0074204C">
        <w:tc>
          <w:tcPr>
            <w:tcW w:w="23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523B4" w14:textId="77777777" w:rsidR="00CF03BC" w:rsidRPr="00C4434D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0"/>
                <w:szCs w:val="20"/>
              </w:rPr>
            </w:pPr>
            <w:r w:rsidRPr="00C4434D">
              <w:rPr>
                <w:rFonts w:asciiTheme="majorEastAsia" w:eastAsiaTheme="majorEastAsia" w:hAnsiTheme="majorEastAsia" w:cs="Arial"/>
                <w:sz w:val="20"/>
                <w:szCs w:val="20"/>
              </w:rPr>
              <w:t>知らせておきたい事柄</w:t>
            </w:r>
          </w:p>
          <w:p w14:paraId="658780DD" w14:textId="7B80F238" w:rsidR="00CF03BC" w:rsidRPr="00F668C8" w:rsidRDefault="004D62C8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>
              <w:rPr>
                <w:rFonts w:ascii="Arial" w:eastAsia="ヒラギノ明朝 Pro W3" w:hAnsi="Arial" w:cs="Arial"/>
              </w:rPr>
              <w:t>Matter</w:t>
            </w:r>
            <w:r w:rsidR="00CF03BC" w:rsidRPr="00F668C8">
              <w:rPr>
                <w:rFonts w:ascii="Arial" w:eastAsia="ヒラギノ明朝 Pro W3" w:hAnsi="Arial" w:cs="Arial"/>
              </w:rPr>
              <w:t xml:space="preserve">s to inform </w:t>
            </w:r>
          </w:p>
        </w:tc>
        <w:tc>
          <w:tcPr>
            <w:tcW w:w="758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677B46" w14:textId="77777777" w:rsidR="00CF03BC" w:rsidRPr="00F668C8" w:rsidRDefault="00CF03BC" w:rsidP="0009480A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  <w:tr w:rsidR="00CF03BC" w:rsidRPr="00F668C8" w14:paraId="71E4A4B3" w14:textId="77777777" w:rsidTr="0074204C">
        <w:tc>
          <w:tcPr>
            <w:tcW w:w="23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2EDD68" w14:textId="77777777" w:rsidR="00CF03BC" w:rsidRPr="00CA3ACE" w:rsidRDefault="00CF03BC" w:rsidP="00A735B5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CA3ACE">
              <w:rPr>
                <w:rFonts w:asciiTheme="majorEastAsia" w:eastAsiaTheme="majorEastAsia" w:hAnsiTheme="majorEastAsia" w:cs="Arial"/>
                <w:sz w:val="24"/>
              </w:rPr>
              <w:t>その他</w:t>
            </w:r>
          </w:p>
          <w:p w14:paraId="3CF0BCBE" w14:textId="77777777" w:rsidR="00CF03BC" w:rsidRPr="00F668C8" w:rsidRDefault="00CF03BC" w:rsidP="00A735B5">
            <w:pPr>
              <w:spacing w:line="0" w:lineRule="atLeast"/>
              <w:jc w:val="left"/>
              <w:rPr>
                <w:rFonts w:ascii="Arial" w:eastAsia="ヒラギノ明朝 Pro W3" w:hAnsi="Arial" w:cs="Arial"/>
              </w:rPr>
            </w:pPr>
            <w:r w:rsidRPr="00F668C8">
              <w:rPr>
                <w:rFonts w:ascii="Arial" w:eastAsia="ヒラギノ明朝 Pro W3" w:hAnsi="Arial" w:cs="Arial"/>
              </w:rPr>
              <w:t>Others</w:t>
            </w:r>
          </w:p>
        </w:tc>
        <w:tc>
          <w:tcPr>
            <w:tcW w:w="758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859651" w14:textId="77777777" w:rsidR="00CF03BC" w:rsidRPr="00F668C8" w:rsidRDefault="00CF03BC" w:rsidP="0009480A">
            <w:pPr>
              <w:spacing w:line="0" w:lineRule="atLeast"/>
              <w:jc w:val="left"/>
              <w:rPr>
                <w:rFonts w:ascii="Arial" w:eastAsia="ヒラギノ明朝 Pro W3" w:hAnsi="Arial" w:cs="Arial"/>
                <w:sz w:val="28"/>
                <w:u w:val="single"/>
              </w:rPr>
            </w:pPr>
          </w:p>
        </w:tc>
      </w:tr>
    </w:tbl>
    <w:p w14:paraId="6B8F49DB" w14:textId="5AB075AC" w:rsidR="00CF03BC" w:rsidRDefault="00CF03BC" w:rsidP="00CF03BC">
      <w:pPr>
        <w:spacing w:line="0" w:lineRule="atLeast"/>
        <w:rPr>
          <w:rFonts w:ascii="Arial" w:eastAsia="ヒラギノ明朝 Pro W3" w:hAnsi="Arial" w:cs="Arial"/>
          <w:sz w:val="16"/>
        </w:rPr>
      </w:pPr>
    </w:p>
    <w:p w14:paraId="12F308D0" w14:textId="77777777" w:rsidR="006A3E62" w:rsidRDefault="006A3E62" w:rsidP="006A3E62">
      <w:pPr>
        <w:spacing w:line="0" w:lineRule="atLeast"/>
        <w:rPr>
          <w:rFonts w:ascii="Times New Roman" w:eastAsiaTheme="minorEastAsia" w:hAnsiTheme="minorEastAsia"/>
          <w:b/>
          <w:color w:val="7F7F7F" w:themeColor="text1" w:themeTint="80"/>
          <w:lang w:val="en-AU"/>
        </w:rPr>
      </w:pPr>
    </w:p>
    <w:p w14:paraId="3E9F1E07" w14:textId="7B5E8BE9" w:rsidR="0074204C" w:rsidRPr="00EE3E60" w:rsidRDefault="0038713E" w:rsidP="00CF03BC">
      <w:pPr>
        <w:spacing w:line="0" w:lineRule="atLeast"/>
        <w:rPr>
          <w:rFonts w:asciiTheme="majorEastAsia" w:eastAsiaTheme="majorEastAsia" w:hAnsiTheme="majorEastAsia" w:cs="Arial"/>
          <w:b/>
          <w:bCs/>
        </w:rPr>
      </w:pPr>
      <w:r w:rsidRPr="00EE3E60">
        <w:rPr>
          <w:rFonts w:asciiTheme="majorEastAsia" w:eastAsiaTheme="majorEastAsia" w:hAnsiTheme="majorEastAsia" w:cs="Arial" w:hint="eastAsia"/>
          <w:b/>
          <w:bCs/>
        </w:rPr>
        <w:t>途中入学までの流れ</w:t>
      </w:r>
    </w:p>
    <w:p w14:paraId="212202FC" w14:textId="6843345F" w:rsidR="00456756" w:rsidRPr="00B87C9D" w:rsidRDefault="00221011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途中入学申込書</w:t>
      </w:r>
      <w:r w:rsidR="00E35DCC">
        <w:rPr>
          <w:rFonts w:asciiTheme="majorEastAsia" w:eastAsiaTheme="majorEastAsia" w:hAnsiTheme="majorEastAsia" w:cs="Arial" w:hint="eastAsia"/>
          <w:sz w:val="20"/>
          <w:szCs w:val="20"/>
        </w:rPr>
        <w:t>と</w:t>
      </w:r>
      <w:r w:rsidR="00373E04">
        <w:rPr>
          <w:rFonts w:asciiTheme="majorEastAsia" w:eastAsiaTheme="majorEastAsia" w:hAnsiTheme="majorEastAsia" w:cs="Arial" w:hint="eastAsia"/>
          <w:sz w:val="20"/>
          <w:szCs w:val="20"/>
        </w:rPr>
        <w:t>入校時</w:t>
      </w:r>
      <w:r w:rsidR="00E35DCC">
        <w:rPr>
          <w:rFonts w:asciiTheme="majorEastAsia" w:eastAsiaTheme="majorEastAsia" w:hAnsiTheme="majorEastAsia" w:cs="Arial" w:hint="eastAsia"/>
          <w:sz w:val="20"/>
          <w:szCs w:val="20"/>
        </w:rPr>
        <w:t>登録票の</w:t>
      </w: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提出</w:t>
      </w:r>
    </w:p>
    <w:p w14:paraId="1BFFD831" w14:textId="408F259F" w:rsidR="00221011" w:rsidRPr="00B87C9D" w:rsidRDefault="00221011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入学試験・面接日の設定</w:t>
      </w:r>
    </w:p>
    <w:p w14:paraId="72BA7031" w14:textId="77777777" w:rsidR="00E35DCC" w:rsidRDefault="00221011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入学試験・面接の結果通知</w:t>
      </w:r>
    </w:p>
    <w:p w14:paraId="4DB60571" w14:textId="71BCBFF4" w:rsidR="00221011" w:rsidRPr="00CC1375" w:rsidRDefault="00E35DCC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>
        <w:rPr>
          <w:rFonts w:asciiTheme="majorEastAsia" w:eastAsiaTheme="majorEastAsia" w:hAnsiTheme="majorEastAsia" w:cs="Arial" w:hint="eastAsia"/>
          <w:sz w:val="20"/>
          <w:szCs w:val="20"/>
        </w:rPr>
        <w:t>体験入学</w:t>
      </w:r>
      <w:r w:rsidR="00CC1375">
        <w:rPr>
          <w:rFonts w:asciiTheme="majorEastAsia" w:eastAsiaTheme="majorEastAsia" w:hAnsiTheme="majorEastAsia" w:cs="Arial" w:hint="eastAsia"/>
          <w:sz w:val="20"/>
          <w:szCs w:val="20"/>
        </w:rPr>
        <w:t>の</w:t>
      </w:r>
      <w:r>
        <w:rPr>
          <w:rFonts w:asciiTheme="majorEastAsia" w:eastAsiaTheme="majorEastAsia" w:hAnsiTheme="majorEastAsia" w:cs="Arial" w:hint="eastAsia"/>
          <w:sz w:val="20"/>
          <w:szCs w:val="20"/>
        </w:rPr>
        <w:t>実施に至らない場合：</w:t>
      </w:r>
      <w:r w:rsidR="00221011" w:rsidRPr="00B87C9D">
        <w:rPr>
          <w:rFonts w:asciiTheme="majorEastAsia" w:eastAsiaTheme="majorEastAsia" w:hAnsiTheme="majorEastAsia" w:cs="Arial" w:hint="eastAsia"/>
          <w:sz w:val="20"/>
          <w:szCs w:val="20"/>
        </w:rPr>
        <w:t>請求書の発行</w:t>
      </w:r>
      <w:r w:rsidR="0034308C" w:rsidRPr="00B87C9D">
        <w:rPr>
          <w:rFonts w:asciiTheme="majorEastAsia" w:eastAsiaTheme="majorEastAsia" w:hAnsiTheme="majorEastAsia" w:cs="Arial" w:hint="eastAsia"/>
          <w:sz w:val="20"/>
          <w:szCs w:val="20"/>
        </w:rPr>
        <w:t>（入学試験</w:t>
      </w:r>
      <w:r>
        <w:rPr>
          <w:rFonts w:asciiTheme="majorEastAsia" w:eastAsiaTheme="majorEastAsia" w:hAnsiTheme="majorEastAsia" w:cs="Arial" w:hint="eastAsia"/>
          <w:sz w:val="20"/>
          <w:szCs w:val="20"/>
        </w:rPr>
        <w:t>・</w:t>
      </w:r>
      <w:r w:rsidR="0034308C" w:rsidRPr="00B87C9D">
        <w:rPr>
          <w:rFonts w:asciiTheme="majorEastAsia" w:eastAsiaTheme="majorEastAsia" w:hAnsiTheme="majorEastAsia" w:cs="Arial" w:hint="eastAsia"/>
          <w:sz w:val="20"/>
          <w:szCs w:val="20"/>
        </w:rPr>
        <w:t>面接</w:t>
      </w:r>
      <w:r>
        <w:rPr>
          <w:rFonts w:asciiTheme="majorEastAsia" w:eastAsiaTheme="majorEastAsia" w:hAnsiTheme="majorEastAsia" w:cs="Arial" w:hint="eastAsia"/>
          <w:sz w:val="20"/>
          <w:szCs w:val="20"/>
        </w:rPr>
        <w:t>費用）</w:t>
      </w:r>
      <w:r w:rsidR="00CC1375" w:rsidRPr="00C4434D">
        <w:rPr>
          <w:rFonts w:asciiTheme="majorEastAsia" w:eastAsiaTheme="majorEastAsia" w:hAnsiTheme="majorEastAsia" w:hint="eastAsia"/>
          <w:sz w:val="20"/>
          <w:szCs w:val="20"/>
        </w:rPr>
        <w:t>→</w:t>
      </w:r>
      <w:r w:rsidR="00CC1375" w:rsidRPr="00B87C9D">
        <w:rPr>
          <w:rFonts w:asciiTheme="majorEastAsia" w:eastAsiaTheme="majorEastAsia" w:hAnsiTheme="majorEastAsia" w:cs="Arial" w:hint="eastAsia"/>
          <w:sz w:val="20"/>
          <w:szCs w:val="20"/>
        </w:rPr>
        <w:t>請求書の支払い</w:t>
      </w:r>
    </w:p>
    <w:p w14:paraId="0D1A1617" w14:textId="7452659D" w:rsidR="00221011" w:rsidRPr="00B87C9D" w:rsidRDefault="00221011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体験入学の設定</w:t>
      </w:r>
    </w:p>
    <w:p w14:paraId="5DD91ACB" w14:textId="77777777" w:rsidR="00CC1375" w:rsidRDefault="00221011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体験入学の結果通知</w:t>
      </w:r>
    </w:p>
    <w:p w14:paraId="18B5C320" w14:textId="0D0DF3B0" w:rsidR="00CC1375" w:rsidRPr="00CC1375" w:rsidRDefault="00CC1375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入学手続き</w:t>
      </w:r>
      <w:r>
        <w:rPr>
          <w:rFonts w:asciiTheme="majorEastAsia" w:eastAsiaTheme="majorEastAsia" w:hAnsiTheme="majorEastAsia" w:cs="Arial" w:hint="eastAsia"/>
          <w:sz w:val="20"/>
          <w:szCs w:val="20"/>
        </w:rPr>
        <w:t>および請求書の</w:t>
      </w:r>
      <w:r w:rsidRPr="00CC1375">
        <w:rPr>
          <w:rFonts w:asciiTheme="majorEastAsia" w:eastAsiaTheme="majorEastAsia" w:hAnsiTheme="majorEastAsia" w:cs="Arial" w:hint="eastAsia"/>
          <w:sz w:val="20"/>
          <w:szCs w:val="20"/>
        </w:rPr>
        <w:t>発行（</w:t>
      </w:r>
      <w:r w:rsidRPr="00CC1375">
        <w:rPr>
          <w:rFonts w:asciiTheme="majorEastAsia" w:eastAsiaTheme="majorEastAsia" w:hAnsiTheme="majorEastAsia" w:hint="eastAsia"/>
          <w:sz w:val="20"/>
          <w:szCs w:val="20"/>
        </w:rPr>
        <w:t>入学試験・面接費用、体験</w:t>
      </w:r>
      <w:r w:rsidR="006F2537" w:rsidRPr="0067162F">
        <w:rPr>
          <w:rFonts w:asciiTheme="majorEastAsia" w:eastAsiaTheme="majorEastAsia" w:hAnsiTheme="majorEastAsia" w:hint="eastAsia"/>
          <w:sz w:val="20"/>
          <w:szCs w:val="20"/>
        </w:rPr>
        <w:t>入学</w:t>
      </w:r>
      <w:r w:rsidRPr="00CC1375">
        <w:rPr>
          <w:rFonts w:asciiTheme="majorEastAsia" w:eastAsiaTheme="majorEastAsia" w:hAnsiTheme="majorEastAsia" w:hint="eastAsia"/>
          <w:sz w:val="20"/>
          <w:szCs w:val="20"/>
        </w:rPr>
        <w:t>手数料、入学金、授業料、副教材費、</w:t>
      </w:r>
      <w:r w:rsidR="006F2537" w:rsidRPr="0067162F">
        <w:rPr>
          <w:rFonts w:asciiTheme="majorEastAsia" w:eastAsiaTheme="majorEastAsia" w:hAnsiTheme="majorEastAsia" w:hint="eastAsia"/>
          <w:sz w:val="20"/>
          <w:szCs w:val="20"/>
        </w:rPr>
        <w:t>法人会員</w:t>
      </w:r>
      <w:r w:rsidRPr="00CC1375">
        <w:rPr>
          <w:rFonts w:asciiTheme="majorEastAsia" w:eastAsiaTheme="majorEastAsia" w:hAnsiTheme="majorEastAsia" w:hint="eastAsia"/>
          <w:sz w:val="20"/>
          <w:szCs w:val="20"/>
        </w:rPr>
        <w:t>費）→</w:t>
      </w:r>
      <w:r w:rsidRPr="00CC1375">
        <w:rPr>
          <w:rFonts w:asciiTheme="majorEastAsia" w:eastAsiaTheme="majorEastAsia" w:hAnsiTheme="majorEastAsia" w:cs="Arial" w:hint="eastAsia"/>
          <w:sz w:val="20"/>
          <w:szCs w:val="20"/>
        </w:rPr>
        <w:t>請求書の支払</w:t>
      </w:r>
      <w:r w:rsidRPr="00B87C9D">
        <w:rPr>
          <w:rFonts w:asciiTheme="majorEastAsia" w:eastAsiaTheme="majorEastAsia" w:hAnsiTheme="majorEastAsia" w:cs="Arial" w:hint="eastAsia"/>
          <w:sz w:val="20"/>
          <w:szCs w:val="20"/>
        </w:rPr>
        <w:t>い</w:t>
      </w:r>
    </w:p>
    <w:p w14:paraId="11331228" w14:textId="3F121E7B" w:rsidR="00221011" w:rsidRPr="00B87C9D" w:rsidRDefault="00CC1375" w:rsidP="00C4434D">
      <w:pPr>
        <w:pStyle w:val="ListParagraph"/>
        <w:numPr>
          <w:ilvl w:val="0"/>
          <w:numId w:val="6"/>
        </w:numPr>
        <w:spacing w:line="300" w:lineRule="exact"/>
        <w:ind w:left="714" w:hanging="357"/>
        <w:rPr>
          <w:rFonts w:asciiTheme="majorEastAsia" w:eastAsiaTheme="majorEastAsia" w:hAnsiTheme="majorEastAsia" w:cs="Arial"/>
          <w:sz w:val="20"/>
          <w:szCs w:val="20"/>
        </w:rPr>
      </w:pPr>
      <w:r>
        <w:rPr>
          <w:rFonts w:asciiTheme="majorEastAsia" w:eastAsiaTheme="majorEastAsia" w:hAnsiTheme="majorEastAsia" w:cs="Arial" w:hint="eastAsia"/>
          <w:sz w:val="20"/>
          <w:szCs w:val="20"/>
        </w:rPr>
        <w:t>入学</w:t>
      </w:r>
    </w:p>
    <w:p w14:paraId="459B4459" w14:textId="77777777" w:rsidR="0038713E" w:rsidRPr="0038713E" w:rsidRDefault="0038713E" w:rsidP="00CF03BC">
      <w:pPr>
        <w:spacing w:line="0" w:lineRule="atLeast"/>
        <w:rPr>
          <w:rFonts w:asciiTheme="majorEastAsia" w:eastAsiaTheme="majorEastAsia" w:hAnsiTheme="majorEastAsia" w:cs="Arial"/>
        </w:rPr>
      </w:pPr>
    </w:p>
    <w:p w14:paraId="731146E0" w14:textId="77777777" w:rsidR="00CF03BC" w:rsidRPr="005C3B09" w:rsidRDefault="00CF03BC" w:rsidP="00CF03BC">
      <w:pPr>
        <w:spacing w:line="0" w:lineRule="atLeast"/>
        <w:rPr>
          <w:rFonts w:ascii="Arial" w:eastAsia="ヒラギノ明朝 Pro W3" w:hAnsi="Arial" w:cs="Arial"/>
          <w:sz w:val="16"/>
          <w:szCs w:val="16"/>
        </w:rPr>
      </w:pPr>
    </w:p>
    <w:p w14:paraId="78D8E400" w14:textId="165DAB1B" w:rsidR="00CF03BC" w:rsidRPr="00EE3E60" w:rsidRDefault="0038713E" w:rsidP="00CF03BC">
      <w:pPr>
        <w:spacing w:line="0" w:lineRule="atLeast"/>
        <w:rPr>
          <w:rFonts w:ascii="Arial" w:eastAsia="ヒラギノ明朝 Pro W3" w:hAnsi="Arial" w:cs="Arial"/>
          <w:b/>
          <w:bCs/>
          <w:sz w:val="16"/>
        </w:rPr>
      </w:pPr>
      <w:r w:rsidRPr="00EE3E60">
        <w:rPr>
          <w:rFonts w:asciiTheme="majorEastAsia" w:eastAsiaTheme="majorEastAsia" w:hAnsiTheme="majorEastAsia" w:cs="Arial" w:hint="eastAsia"/>
          <w:b/>
          <w:bCs/>
        </w:rPr>
        <w:lastRenderedPageBreak/>
        <w:t>途中入学申込</w:t>
      </w:r>
      <w:r w:rsidR="00CF03BC" w:rsidRPr="00EE3E60">
        <w:rPr>
          <w:rFonts w:asciiTheme="majorEastAsia" w:eastAsiaTheme="majorEastAsia" w:hAnsiTheme="majorEastAsia" w:cs="Arial"/>
          <w:b/>
          <w:bCs/>
        </w:rPr>
        <w:t>条件</w:t>
      </w:r>
      <w:r w:rsidR="00CF03BC" w:rsidRPr="00EE3E60">
        <w:rPr>
          <w:rFonts w:ascii="Arial" w:eastAsia="ヒラギノ明朝 Pro W3" w:hAnsi="Arial" w:cs="Arial"/>
          <w:b/>
          <w:bCs/>
          <w:sz w:val="16"/>
          <w:szCs w:val="16"/>
        </w:rPr>
        <w:t xml:space="preserve"> </w:t>
      </w:r>
      <w:r w:rsidR="00EE3E60">
        <w:rPr>
          <w:rFonts w:ascii="Arial" w:eastAsia="ヒラギノ明朝 Pro W3" w:hAnsi="Arial" w:cs="Arial" w:hint="eastAsia"/>
          <w:b/>
          <w:bCs/>
          <w:sz w:val="16"/>
          <w:szCs w:val="16"/>
        </w:rPr>
        <w:t xml:space="preserve">　</w:t>
      </w:r>
      <w:r w:rsidRPr="00EE3E60">
        <w:rPr>
          <w:rFonts w:ascii="Arial" w:eastAsia="ヒラギノ明朝 Pro W3" w:hAnsi="Arial" w:cs="Arial" w:hint="eastAsia"/>
          <w:b/>
          <w:bCs/>
          <w:sz w:val="16"/>
          <w:szCs w:val="16"/>
        </w:rPr>
        <w:t>Terms and</w:t>
      </w:r>
      <w:r w:rsidRPr="00EE3E60">
        <w:rPr>
          <w:rFonts w:ascii="Arial" w:eastAsia="ヒラギノ明朝 Pro W3" w:hAnsi="Arial" w:cs="Arial" w:hint="eastAsia"/>
          <w:b/>
          <w:bCs/>
        </w:rPr>
        <w:t xml:space="preserve"> </w:t>
      </w:r>
      <w:r w:rsidR="00CF03BC" w:rsidRPr="00EE3E60">
        <w:rPr>
          <w:rFonts w:ascii="Arial" w:eastAsia="ヒラギノ明朝 Pro W3" w:hAnsi="Arial" w:cs="Arial"/>
          <w:b/>
          <w:bCs/>
          <w:sz w:val="16"/>
          <w:lang w:val="en-AU"/>
        </w:rPr>
        <w:t xml:space="preserve">Conditions of </w:t>
      </w:r>
      <w:r w:rsidR="00CF03BC" w:rsidRPr="00EE3E60">
        <w:rPr>
          <w:rFonts w:ascii="Arial" w:eastAsia="ヒラギノ明朝 Pro W3" w:hAnsi="Arial" w:cs="Arial"/>
          <w:b/>
          <w:bCs/>
          <w:sz w:val="16"/>
        </w:rPr>
        <w:t xml:space="preserve">applying for </w:t>
      </w:r>
      <w:r w:rsidRPr="00EE3E60">
        <w:rPr>
          <w:rFonts w:ascii="Arial" w:eastAsiaTheme="majorEastAsia" w:hAnsi="Arial" w:cs="Arial"/>
          <w:b/>
          <w:bCs/>
          <w:sz w:val="16"/>
          <w:szCs w:val="16"/>
        </w:rPr>
        <w:t>mid-course enrollment</w:t>
      </w:r>
    </w:p>
    <w:p w14:paraId="5AEF4DED" w14:textId="0EF70B34" w:rsidR="00C20CEA" w:rsidRDefault="00E21F1B" w:rsidP="004365F4">
      <w:pPr>
        <w:pStyle w:val="HTMLPreformatted"/>
        <w:numPr>
          <w:ilvl w:val="0"/>
          <w:numId w:val="12"/>
        </w:numPr>
        <w:rPr>
          <w:rFonts w:asciiTheme="majorEastAsia" w:eastAsiaTheme="majorEastAsia" w:hAnsiTheme="majorEastAsia"/>
        </w:rPr>
      </w:pPr>
      <w:r w:rsidRPr="007145C0">
        <w:rPr>
          <w:rFonts w:asciiTheme="majorEastAsia" w:eastAsiaTheme="majorEastAsia" w:hAnsiTheme="majorEastAsia" w:cs="Arial" w:hint="eastAsia"/>
        </w:rPr>
        <w:t>入学</w:t>
      </w:r>
      <w:r w:rsidR="0038713E" w:rsidRPr="007145C0">
        <w:rPr>
          <w:rFonts w:asciiTheme="majorEastAsia" w:eastAsiaTheme="majorEastAsia" w:hAnsiTheme="majorEastAsia" w:cs="Arial" w:hint="eastAsia"/>
        </w:rPr>
        <w:t>試験</w:t>
      </w:r>
      <w:r w:rsidR="00C4434D">
        <w:rPr>
          <w:rFonts w:asciiTheme="majorEastAsia" w:eastAsiaTheme="majorEastAsia" w:hAnsiTheme="majorEastAsia" w:cs="Arial" w:hint="eastAsia"/>
        </w:rPr>
        <w:t>および</w:t>
      </w:r>
      <w:r w:rsidR="0038713E" w:rsidRPr="007145C0">
        <w:rPr>
          <w:rFonts w:asciiTheme="majorEastAsia" w:eastAsiaTheme="majorEastAsia" w:hAnsiTheme="majorEastAsia" w:cs="Arial" w:hint="eastAsia"/>
        </w:rPr>
        <w:t>面接費用は、1回</w:t>
      </w:r>
      <w:r w:rsidR="002A58CC" w:rsidRPr="007145C0">
        <w:rPr>
          <w:rFonts w:asciiTheme="majorEastAsia" w:eastAsiaTheme="majorEastAsia" w:hAnsiTheme="majorEastAsia" w:cs="Arial" w:hint="eastAsia"/>
        </w:rPr>
        <w:t>65ドル</w:t>
      </w:r>
      <w:r w:rsidR="0038713E" w:rsidRPr="007145C0">
        <w:rPr>
          <w:rFonts w:asciiTheme="majorEastAsia" w:eastAsiaTheme="majorEastAsia" w:hAnsiTheme="majorEastAsia" w:cs="Arial" w:hint="eastAsia"/>
        </w:rPr>
        <w:t>です</w:t>
      </w:r>
      <w:r w:rsidR="00CC1375" w:rsidRPr="00C4434D">
        <w:rPr>
          <w:rFonts w:asciiTheme="majorEastAsia" w:eastAsiaTheme="majorEastAsia" w:hAnsiTheme="majorEastAsia" w:cs="Arial" w:hint="eastAsia"/>
          <w:sz w:val="18"/>
          <w:szCs w:val="18"/>
        </w:rPr>
        <w:t>（</w:t>
      </w:r>
      <w:r w:rsidR="00CC1375" w:rsidRPr="00C4434D">
        <w:rPr>
          <w:rFonts w:asciiTheme="majorEastAsia" w:eastAsiaTheme="majorEastAsia" w:hAnsiTheme="majorEastAsia" w:hint="eastAsia"/>
          <w:sz w:val="18"/>
          <w:szCs w:val="18"/>
        </w:rPr>
        <w:t>幼稚園</w:t>
      </w:r>
      <w:r w:rsidR="002043A5" w:rsidRPr="00C4434D">
        <w:rPr>
          <w:rFonts w:asciiTheme="majorEastAsia" w:eastAsiaTheme="majorEastAsia" w:hAnsiTheme="majorEastAsia" w:hint="eastAsia"/>
          <w:sz w:val="18"/>
          <w:szCs w:val="18"/>
        </w:rPr>
        <w:t>4歳児</w:t>
      </w:r>
      <w:r w:rsidR="006F2537" w:rsidRPr="0067162F">
        <w:rPr>
          <w:rFonts w:asciiTheme="majorEastAsia" w:eastAsiaTheme="majorEastAsia" w:hAnsiTheme="majorEastAsia" w:hint="eastAsia"/>
          <w:sz w:val="18"/>
          <w:szCs w:val="18"/>
        </w:rPr>
        <w:t>クラス</w:t>
      </w:r>
      <w:r w:rsidR="00CC1375" w:rsidRPr="00C4434D">
        <w:rPr>
          <w:rFonts w:asciiTheme="majorEastAsia" w:eastAsiaTheme="majorEastAsia" w:hAnsiTheme="majorEastAsia" w:hint="eastAsia"/>
          <w:sz w:val="18"/>
          <w:szCs w:val="18"/>
        </w:rPr>
        <w:t>はGST込み）</w:t>
      </w:r>
      <w:r w:rsidR="00C4434D">
        <w:rPr>
          <w:rFonts w:asciiTheme="majorEastAsia" w:eastAsiaTheme="majorEastAsia" w:hAnsiTheme="majorEastAsia" w:hint="eastAsia"/>
          <w:sz w:val="18"/>
          <w:szCs w:val="18"/>
        </w:rPr>
        <w:t>。</w:t>
      </w:r>
      <w:r w:rsidR="0038713E" w:rsidRPr="007145C0">
        <w:rPr>
          <w:rFonts w:asciiTheme="majorEastAsia" w:eastAsiaTheme="majorEastAsia" w:hAnsiTheme="majorEastAsia" w:cs="Arial" w:hint="eastAsia"/>
        </w:rPr>
        <w:t>試験</w:t>
      </w:r>
      <w:r w:rsidR="00C4434D">
        <w:rPr>
          <w:rFonts w:asciiTheme="majorEastAsia" w:eastAsiaTheme="majorEastAsia" w:hAnsiTheme="majorEastAsia" w:cs="Arial" w:hint="eastAsia"/>
        </w:rPr>
        <w:t>および</w:t>
      </w:r>
      <w:r w:rsidR="0038713E" w:rsidRPr="007145C0">
        <w:rPr>
          <w:rFonts w:asciiTheme="majorEastAsia" w:eastAsiaTheme="majorEastAsia" w:hAnsiTheme="majorEastAsia" w:cs="Arial" w:hint="eastAsia"/>
        </w:rPr>
        <w:t>面接の結果に関係なく費用</w:t>
      </w:r>
      <w:r w:rsidR="002A58CC" w:rsidRPr="007145C0">
        <w:rPr>
          <w:rFonts w:asciiTheme="majorEastAsia" w:eastAsiaTheme="majorEastAsia" w:hAnsiTheme="majorEastAsia" w:cs="Arial" w:hint="eastAsia"/>
        </w:rPr>
        <w:t>が発生します</w:t>
      </w:r>
      <w:r w:rsidR="0038713E" w:rsidRPr="007145C0">
        <w:rPr>
          <w:rFonts w:asciiTheme="majorEastAsia" w:eastAsiaTheme="majorEastAsia" w:hAnsiTheme="majorEastAsia" w:cs="Arial" w:hint="eastAsia"/>
        </w:rPr>
        <w:t>。</w:t>
      </w:r>
    </w:p>
    <w:p w14:paraId="29A0D72F" w14:textId="1E6ABFF5" w:rsidR="00C80B9C" w:rsidRPr="00C20CEA" w:rsidRDefault="00C80B9C" w:rsidP="004365F4">
      <w:pPr>
        <w:pStyle w:val="HTMLPreformatted"/>
        <w:ind w:left="720"/>
        <w:rPr>
          <w:rFonts w:asciiTheme="majorEastAsia" w:eastAsiaTheme="majorEastAsia" w:hAnsiTheme="majorEastAsia"/>
        </w:rPr>
      </w:pPr>
      <w:r w:rsidRPr="00C20CEA">
        <w:rPr>
          <w:rFonts w:ascii="Arial" w:hAnsi="Arial" w:cs="Arial"/>
          <w:sz w:val="16"/>
          <w:szCs w:val="16"/>
          <w:lang w:val="en"/>
        </w:rPr>
        <w:t xml:space="preserve">The entrance exam and interview fee </w:t>
      </w:r>
      <w:r w:rsidR="007145C0" w:rsidRPr="00C20CEA">
        <w:rPr>
          <w:rFonts w:ascii="Arial" w:hAnsi="Arial" w:cs="Arial"/>
          <w:sz w:val="16"/>
          <w:szCs w:val="16"/>
          <w:lang w:val="en"/>
        </w:rPr>
        <w:t>are</w:t>
      </w:r>
      <w:r w:rsidRPr="00C20CEA">
        <w:rPr>
          <w:rFonts w:ascii="Arial" w:hAnsi="Arial" w:cs="Arial"/>
          <w:sz w:val="16"/>
          <w:szCs w:val="16"/>
          <w:lang w:val="en"/>
        </w:rPr>
        <w:t xml:space="preserve"> $65 per session</w:t>
      </w:r>
      <w:r w:rsidR="0036279F" w:rsidRPr="00C20CEA">
        <w:rPr>
          <w:rFonts w:ascii="Arial" w:eastAsiaTheme="minorEastAsia" w:hAnsi="Arial" w:cs="Arial"/>
          <w:sz w:val="16"/>
          <w:szCs w:val="16"/>
          <w:lang w:val="en"/>
        </w:rPr>
        <w:t>.</w:t>
      </w:r>
      <w:r w:rsidRPr="00C20CEA">
        <w:rPr>
          <w:rFonts w:ascii="Arial" w:hAnsi="Arial" w:cs="Arial"/>
          <w:sz w:val="16"/>
          <w:szCs w:val="16"/>
          <w:lang w:val="en"/>
        </w:rPr>
        <w:t xml:space="preserve"> </w:t>
      </w:r>
      <w:r w:rsidR="00C20CEA" w:rsidRPr="00C20CEA">
        <w:rPr>
          <w:rFonts w:ascii="Arial" w:hAnsi="Arial" w:cs="Arial"/>
          <w:sz w:val="16"/>
          <w:szCs w:val="16"/>
          <w:lang w:val="en"/>
        </w:rPr>
        <w:t>(</w:t>
      </w:r>
      <w:r w:rsidR="00C20CEA" w:rsidRPr="00C20CEA">
        <w:rPr>
          <w:rStyle w:val="y2iqfc"/>
          <w:rFonts w:ascii="Arial" w:eastAsia="MS Gothic" w:hAnsi="Arial" w:cs="Arial"/>
          <w:sz w:val="16"/>
          <w:szCs w:val="16"/>
          <w:lang w:val="en"/>
        </w:rPr>
        <w:t>Kindergarten 4</w:t>
      </w:r>
      <w:r w:rsidR="00C20CEA">
        <w:rPr>
          <w:rStyle w:val="y2iqfc"/>
          <w:rFonts w:ascii="Arial" w:eastAsia="MS Gothic" w:hAnsi="Arial" w:cs="Arial"/>
          <w:sz w:val="16"/>
          <w:szCs w:val="16"/>
          <w:lang w:val="en"/>
        </w:rPr>
        <w:t>-year-old</w:t>
      </w:r>
      <w:r w:rsidR="00C20CEA" w:rsidRPr="00C20CEA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 includes GST</w:t>
      </w:r>
      <w:r w:rsidR="00CD7CFF">
        <w:rPr>
          <w:rStyle w:val="y2iqfc"/>
          <w:rFonts w:ascii="Arial" w:eastAsia="MS Gothic" w:hAnsi="Arial" w:cs="Arial"/>
          <w:sz w:val="16"/>
          <w:szCs w:val="16"/>
          <w:lang w:val="en"/>
        </w:rPr>
        <w:t>.</w:t>
      </w:r>
      <w:r w:rsidR="00C20CEA">
        <w:rPr>
          <w:rFonts w:ascii="Arial" w:hAnsi="Arial" w:cs="Arial"/>
          <w:sz w:val="16"/>
          <w:szCs w:val="16"/>
        </w:rPr>
        <w:t xml:space="preserve">)  </w:t>
      </w:r>
      <w:r w:rsidRPr="007145C0">
        <w:rPr>
          <w:rFonts w:ascii="Arial" w:hAnsi="Arial" w:cs="Arial"/>
          <w:sz w:val="16"/>
          <w:szCs w:val="16"/>
          <w:lang w:val="en"/>
        </w:rPr>
        <w:t>Fees will be charged regardless of test and interview results.</w:t>
      </w:r>
    </w:p>
    <w:p w14:paraId="10D078FD" w14:textId="77777777" w:rsidR="007145C0" w:rsidRPr="00C80B9C" w:rsidRDefault="007145C0" w:rsidP="00466338">
      <w:pPr>
        <w:pStyle w:val="HTMLPreformatted"/>
        <w:ind w:left="720"/>
      </w:pPr>
    </w:p>
    <w:p w14:paraId="1668B49C" w14:textId="0339AAC7" w:rsidR="007145C0" w:rsidRPr="00B04308" w:rsidRDefault="00CF03BC" w:rsidP="004365F4">
      <w:pPr>
        <w:pStyle w:val="HTMLPreformatted"/>
        <w:numPr>
          <w:ilvl w:val="0"/>
          <w:numId w:val="12"/>
        </w:numPr>
        <w:rPr>
          <w:rFonts w:asciiTheme="majorEastAsia" w:eastAsiaTheme="majorEastAsia" w:hAnsiTheme="majorEastAsia" w:cs="Arial"/>
        </w:rPr>
      </w:pPr>
      <w:r w:rsidRPr="00C80B9C">
        <w:rPr>
          <w:rFonts w:asciiTheme="majorEastAsia" w:eastAsiaTheme="majorEastAsia" w:hAnsiTheme="majorEastAsia" w:cs="Arial"/>
        </w:rPr>
        <w:t>体験入学は、1日につき</w:t>
      </w:r>
      <w:r w:rsidR="002A58CC" w:rsidRPr="00C80B9C">
        <w:rPr>
          <w:rFonts w:asciiTheme="majorEastAsia" w:eastAsiaTheme="majorEastAsia" w:hAnsiTheme="majorEastAsia" w:cs="Arial" w:hint="eastAsia"/>
        </w:rPr>
        <w:t>30</w:t>
      </w:r>
      <w:r w:rsidRPr="00C80B9C">
        <w:rPr>
          <w:rFonts w:asciiTheme="majorEastAsia" w:eastAsiaTheme="majorEastAsia" w:hAnsiTheme="majorEastAsia" w:cs="Arial"/>
        </w:rPr>
        <w:t>ドルで、申し込みは2回までです</w:t>
      </w:r>
      <w:r w:rsidR="00CC1375" w:rsidRPr="00B04308">
        <w:rPr>
          <w:rFonts w:asciiTheme="majorEastAsia" w:eastAsiaTheme="majorEastAsia" w:hAnsiTheme="majorEastAsia" w:cs="Arial" w:hint="eastAsia"/>
          <w:sz w:val="18"/>
          <w:szCs w:val="18"/>
        </w:rPr>
        <w:t>（幼稚園</w:t>
      </w:r>
      <w:r w:rsidR="002043A5" w:rsidRPr="00B04308">
        <w:rPr>
          <w:rFonts w:asciiTheme="majorEastAsia" w:eastAsiaTheme="majorEastAsia" w:hAnsiTheme="majorEastAsia" w:cs="Arial" w:hint="eastAsia"/>
          <w:sz w:val="18"/>
          <w:szCs w:val="18"/>
        </w:rPr>
        <w:t>4歳児</w:t>
      </w:r>
      <w:r w:rsidR="006F2537" w:rsidRPr="0067162F">
        <w:rPr>
          <w:rFonts w:asciiTheme="majorEastAsia" w:eastAsiaTheme="majorEastAsia" w:hAnsiTheme="majorEastAsia" w:cs="Arial" w:hint="eastAsia"/>
          <w:sz w:val="18"/>
          <w:szCs w:val="18"/>
        </w:rPr>
        <w:t>クラス</w:t>
      </w:r>
      <w:r w:rsidR="00CC1375" w:rsidRPr="00B04308">
        <w:rPr>
          <w:rFonts w:asciiTheme="majorEastAsia" w:eastAsiaTheme="majorEastAsia" w:hAnsiTheme="majorEastAsia" w:cs="Arial" w:hint="eastAsia"/>
          <w:sz w:val="18"/>
          <w:szCs w:val="18"/>
        </w:rPr>
        <w:t>はGST込み）</w:t>
      </w:r>
      <w:r w:rsidR="00B04308">
        <w:rPr>
          <w:rFonts w:asciiTheme="majorEastAsia" w:eastAsiaTheme="majorEastAsia" w:hAnsiTheme="majorEastAsia" w:cs="Arial" w:hint="eastAsia"/>
          <w:sz w:val="18"/>
          <w:szCs w:val="18"/>
        </w:rPr>
        <w:t>。</w:t>
      </w:r>
      <w:r w:rsidR="0038713E" w:rsidRPr="00B04308">
        <w:rPr>
          <w:rFonts w:asciiTheme="majorEastAsia" w:eastAsiaTheme="majorEastAsia" w:hAnsiTheme="majorEastAsia" w:cs="Arial" w:hint="eastAsia"/>
        </w:rPr>
        <w:t>体験入学の結果にかかわらず費用</w:t>
      </w:r>
      <w:r w:rsidR="00CF57CF" w:rsidRPr="00B04308">
        <w:rPr>
          <w:rFonts w:asciiTheme="majorEastAsia" w:eastAsiaTheme="majorEastAsia" w:hAnsiTheme="majorEastAsia" w:cs="Arial" w:hint="eastAsia"/>
        </w:rPr>
        <w:t>が発生します</w:t>
      </w:r>
      <w:r w:rsidR="0038713E" w:rsidRPr="00B04308">
        <w:rPr>
          <w:rFonts w:asciiTheme="majorEastAsia" w:eastAsiaTheme="majorEastAsia" w:hAnsiTheme="majorEastAsia" w:cs="Arial" w:hint="eastAsia"/>
        </w:rPr>
        <w:t>。</w:t>
      </w:r>
    </w:p>
    <w:p w14:paraId="350FBB8D" w14:textId="039C4E0B" w:rsidR="00C80B9C" w:rsidRDefault="00C80B9C" w:rsidP="004365F4">
      <w:pPr>
        <w:pStyle w:val="HTMLPreformatted"/>
        <w:ind w:left="720"/>
        <w:rPr>
          <w:rStyle w:val="y2iqfc"/>
          <w:rFonts w:ascii="Arial" w:eastAsia="MS Gothic" w:hAnsi="Arial" w:cs="Arial"/>
          <w:sz w:val="16"/>
          <w:szCs w:val="16"/>
          <w:lang w:val="en"/>
        </w:rPr>
      </w:pPr>
      <w:r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Trial enrollment is $30 per day, limited to two applications. </w:t>
      </w:r>
      <w:r w:rsidR="00C20CEA" w:rsidRPr="00C20CEA">
        <w:rPr>
          <w:rFonts w:ascii="Arial" w:hAnsi="Arial" w:cs="Arial"/>
          <w:sz w:val="16"/>
          <w:szCs w:val="16"/>
          <w:lang w:val="en"/>
        </w:rPr>
        <w:t>(</w:t>
      </w:r>
      <w:r w:rsidR="00C20CEA" w:rsidRPr="00C20CEA">
        <w:rPr>
          <w:rStyle w:val="y2iqfc"/>
          <w:rFonts w:ascii="Arial" w:eastAsia="MS Gothic" w:hAnsi="Arial" w:cs="Arial"/>
          <w:sz w:val="16"/>
          <w:szCs w:val="16"/>
          <w:lang w:val="en"/>
        </w:rPr>
        <w:t>Kindergarten 4</w:t>
      </w:r>
      <w:r w:rsidR="00C20CEA">
        <w:rPr>
          <w:rStyle w:val="y2iqfc"/>
          <w:rFonts w:ascii="Arial" w:eastAsia="MS Gothic" w:hAnsi="Arial" w:cs="Arial"/>
          <w:sz w:val="16"/>
          <w:szCs w:val="16"/>
          <w:lang w:val="en"/>
        </w:rPr>
        <w:t>-year-old</w:t>
      </w:r>
      <w:r w:rsidR="00C20CEA" w:rsidRPr="00C20CEA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 includes GST</w:t>
      </w:r>
      <w:r w:rsidR="00CD7CFF">
        <w:rPr>
          <w:rStyle w:val="y2iqfc"/>
          <w:rFonts w:ascii="Arial" w:eastAsia="MS Gothic" w:hAnsi="Arial" w:cs="Arial"/>
          <w:sz w:val="16"/>
          <w:szCs w:val="16"/>
          <w:lang w:val="en"/>
        </w:rPr>
        <w:t>.</w:t>
      </w:r>
      <w:r w:rsidR="00C20CEA">
        <w:rPr>
          <w:rFonts w:ascii="Arial" w:hAnsi="Arial" w:cs="Arial"/>
          <w:sz w:val="16"/>
          <w:szCs w:val="16"/>
        </w:rPr>
        <w:t xml:space="preserve">)  </w:t>
      </w:r>
      <w:r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Fees will be charged regardless of trial enrollment</w:t>
      </w:r>
      <w:r w:rsidR="0036279F" w:rsidRPr="0036279F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 </w:t>
      </w:r>
      <w:r w:rsidR="0036279F"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results</w:t>
      </w:r>
      <w:r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.</w:t>
      </w:r>
    </w:p>
    <w:p w14:paraId="66B30DEE" w14:textId="77777777" w:rsidR="007145C0" w:rsidRPr="007145C0" w:rsidRDefault="007145C0" w:rsidP="00466338">
      <w:pPr>
        <w:pStyle w:val="HTMLPreformatted"/>
        <w:ind w:left="720"/>
        <w:rPr>
          <w:rFonts w:ascii="Arial" w:hAnsi="Arial" w:cs="Arial"/>
          <w:sz w:val="16"/>
          <w:szCs w:val="16"/>
        </w:rPr>
      </w:pPr>
    </w:p>
    <w:p w14:paraId="214B8791" w14:textId="77777777" w:rsidR="00C71573" w:rsidRPr="004365F4" w:rsidRDefault="00E21F1B" w:rsidP="004365F4">
      <w:pPr>
        <w:pStyle w:val="ListParagraph"/>
        <w:numPr>
          <w:ilvl w:val="0"/>
          <w:numId w:val="12"/>
        </w:num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4365F4">
        <w:rPr>
          <w:rFonts w:asciiTheme="majorEastAsia" w:eastAsiaTheme="majorEastAsia" w:hAnsiTheme="majorEastAsia" w:cs="Arial" w:hint="eastAsia"/>
          <w:sz w:val="20"/>
          <w:szCs w:val="20"/>
        </w:rPr>
        <w:t>本校では入学</w:t>
      </w:r>
      <w:r w:rsidR="00456756" w:rsidRPr="004365F4">
        <w:rPr>
          <w:rFonts w:asciiTheme="majorEastAsia" w:eastAsiaTheme="majorEastAsia" w:hAnsiTheme="majorEastAsia" w:cs="Arial" w:hint="eastAsia"/>
          <w:sz w:val="20"/>
          <w:szCs w:val="20"/>
        </w:rPr>
        <w:t>試験日・</w:t>
      </w:r>
      <w:r w:rsidR="00CF03BC" w:rsidRPr="004365F4">
        <w:rPr>
          <w:rFonts w:asciiTheme="majorEastAsia" w:eastAsiaTheme="majorEastAsia" w:hAnsiTheme="majorEastAsia" w:cs="Arial"/>
          <w:sz w:val="20"/>
          <w:szCs w:val="20"/>
        </w:rPr>
        <w:t>体験日</w:t>
      </w:r>
      <w:r w:rsidR="00CF03BC" w:rsidRPr="004365F4">
        <w:rPr>
          <w:rFonts w:asciiTheme="majorEastAsia" w:eastAsiaTheme="majorEastAsia" w:hAnsiTheme="majorEastAsia" w:cs="Arial"/>
          <w:sz w:val="20"/>
          <w:szCs w:val="20"/>
          <w:lang w:val="en-AU"/>
        </w:rPr>
        <w:t>に</w:t>
      </w:r>
      <w:r w:rsidR="00CF03BC" w:rsidRPr="004365F4">
        <w:rPr>
          <w:rFonts w:asciiTheme="majorEastAsia" w:eastAsiaTheme="majorEastAsia" w:hAnsiTheme="majorEastAsia" w:cs="Arial"/>
          <w:sz w:val="20"/>
          <w:szCs w:val="20"/>
        </w:rPr>
        <w:t>校内で</w:t>
      </w:r>
      <w:r w:rsidR="00CF57CF" w:rsidRPr="004365F4">
        <w:rPr>
          <w:rFonts w:asciiTheme="majorEastAsia" w:eastAsiaTheme="majorEastAsia" w:hAnsiTheme="majorEastAsia" w:cs="Arial" w:hint="eastAsia"/>
          <w:sz w:val="20"/>
          <w:szCs w:val="20"/>
        </w:rPr>
        <w:t>起こった</w:t>
      </w:r>
      <w:r w:rsidR="00CF03BC" w:rsidRPr="004365F4">
        <w:rPr>
          <w:rFonts w:asciiTheme="majorEastAsia" w:eastAsiaTheme="majorEastAsia" w:hAnsiTheme="majorEastAsia" w:cs="Arial"/>
          <w:sz w:val="20"/>
          <w:szCs w:val="20"/>
        </w:rPr>
        <w:t>病気、怪我について学校は一切責任を負いません。</w:t>
      </w:r>
    </w:p>
    <w:p w14:paraId="48E23017" w14:textId="45AB6218" w:rsidR="00E03B39" w:rsidRPr="00856FC9" w:rsidRDefault="00E03B39" w:rsidP="00856FC9">
      <w:pPr>
        <w:spacing w:line="0" w:lineRule="atLeast"/>
        <w:ind w:left="720"/>
        <w:rPr>
          <w:rStyle w:val="y2iqfc"/>
          <w:rFonts w:ascii="Arial" w:eastAsia="MS Gothic" w:hAnsi="Arial" w:cs="Arial"/>
          <w:sz w:val="16"/>
          <w:szCs w:val="16"/>
          <w:lang w:val="en"/>
        </w:rPr>
      </w:pPr>
      <w:r w:rsidRPr="00856FC9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The school is not responsible for any illnesses or injuries that occur on the school grounds on the day of the entrance exam or </w:t>
      </w:r>
      <w:r w:rsidR="0036279F" w:rsidRPr="00856FC9">
        <w:rPr>
          <w:rStyle w:val="y2iqfc"/>
          <w:rFonts w:ascii="Arial" w:eastAsia="MS Gothic" w:hAnsi="Arial" w:cs="Arial"/>
          <w:sz w:val="16"/>
          <w:szCs w:val="16"/>
          <w:lang w:val="en"/>
        </w:rPr>
        <w:t>trial</w:t>
      </w:r>
      <w:r w:rsidRPr="00856FC9">
        <w:rPr>
          <w:rStyle w:val="y2iqfc"/>
          <w:rFonts w:ascii="Arial" w:eastAsia="MS Gothic" w:hAnsi="Arial" w:cs="Arial"/>
          <w:sz w:val="16"/>
          <w:szCs w:val="16"/>
          <w:lang w:val="en"/>
        </w:rPr>
        <w:t>.</w:t>
      </w:r>
    </w:p>
    <w:p w14:paraId="05948940" w14:textId="77777777" w:rsidR="007145C0" w:rsidRPr="007145C0" w:rsidRDefault="007145C0" w:rsidP="00466338">
      <w:pPr>
        <w:spacing w:line="0" w:lineRule="atLeast"/>
        <w:ind w:left="720"/>
        <w:rPr>
          <w:rFonts w:ascii="Arial" w:eastAsiaTheme="majorEastAsia" w:hAnsi="Arial" w:cs="Arial"/>
          <w:sz w:val="16"/>
          <w:szCs w:val="16"/>
        </w:rPr>
      </w:pPr>
    </w:p>
    <w:p w14:paraId="717C45DC" w14:textId="77777777" w:rsidR="00C71573" w:rsidRPr="004365F4" w:rsidRDefault="00E21F1B" w:rsidP="004365F4">
      <w:pPr>
        <w:pStyle w:val="ListParagraph"/>
        <w:numPr>
          <w:ilvl w:val="0"/>
          <w:numId w:val="12"/>
        </w:num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4365F4">
        <w:rPr>
          <w:rFonts w:asciiTheme="majorEastAsia" w:eastAsiaTheme="majorEastAsia" w:hAnsiTheme="majorEastAsia" w:cs="Arial" w:hint="eastAsia"/>
          <w:sz w:val="20"/>
          <w:szCs w:val="20"/>
        </w:rPr>
        <w:t>入学試験日・</w:t>
      </w:r>
      <w:r w:rsidR="00CF03BC" w:rsidRPr="004365F4">
        <w:rPr>
          <w:rFonts w:asciiTheme="majorEastAsia" w:eastAsiaTheme="majorEastAsia" w:hAnsiTheme="majorEastAsia" w:cs="Arial"/>
          <w:sz w:val="20"/>
          <w:szCs w:val="20"/>
        </w:rPr>
        <w:t>体験日は必ず連絡が取れるようにしておいて下さい。</w:t>
      </w:r>
    </w:p>
    <w:p w14:paraId="2B8A13DE" w14:textId="4B42D385" w:rsidR="00E03B39" w:rsidRPr="00856FC9" w:rsidRDefault="00E03B39" w:rsidP="00856FC9">
      <w:pPr>
        <w:spacing w:line="0" w:lineRule="atLeast"/>
        <w:ind w:left="720"/>
        <w:rPr>
          <w:rStyle w:val="y2iqfc"/>
          <w:rFonts w:ascii="Arial" w:eastAsia="MS Gothic" w:hAnsi="Arial" w:cs="Arial"/>
          <w:sz w:val="16"/>
          <w:szCs w:val="16"/>
          <w:lang w:val="en"/>
        </w:rPr>
      </w:pPr>
      <w:r w:rsidRPr="00856FC9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Please be sure to contact us on the day of the entrance examination and </w:t>
      </w:r>
      <w:r w:rsidR="0036279F" w:rsidRPr="00856FC9">
        <w:rPr>
          <w:rStyle w:val="y2iqfc"/>
          <w:rFonts w:ascii="Arial" w:eastAsia="MS Gothic" w:hAnsi="Arial" w:cs="Arial"/>
          <w:sz w:val="16"/>
          <w:szCs w:val="16"/>
          <w:lang w:val="en"/>
        </w:rPr>
        <w:t>trial</w:t>
      </w:r>
      <w:r w:rsidRPr="00856FC9">
        <w:rPr>
          <w:rStyle w:val="y2iqfc"/>
          <w:rFonts w:ascii="Arial" w:eastAsia="MS Gothic" w:hAnsi="Arial" w:cs="Arial"/>
          <w:sz w:val="16"/>
          <w:szCs w:val="16"/>
          <w:lang w:val="en"/>
        </w:rPr>
        <w:t>.</w:t>
      </w:r>
    </w:p>
    <w:p w14:paraId="2269EA9E" w14:textId="77777777" w:rsidR="007145C0" w:rsidRPr="007145C0" w:rsidRDefault="007145C0" w:rsidP="00466338">
      <w:pPr>
        <w:spacing w:line="0" w:lineRule="atLeast"/>
        <w:ind w:left="720"/>
        <w:rPr>
          <w:rFonts w:ascii="Arial" w:eastAsiaTheme="majorEastAsia" w:hAnsi="Arial" w:cs="Arial"/>
          <w:sz w:val="16"/>
          <w:szCs w:val="16"/>
        </w:rPr>
      </w:pPr>
    </w:p>
    <w:p w14:paraId="3E4FFE6B" w14:textId="2B662D63" w:rsidR="00CF03BC" w:rsidRPr="004365F4" w:rsidRDefault="00CF03BC" w:rsidP="004365F4">
      <w:pPr>
        <w:pStyle w:val="ListParagraph"/>
        <w:numPr>
          <w:ilvl w:val="0"/>
          <w:numId w:val="12"/>
        </w:num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4365F4">
        <w:rPr>
          <w:rFonts w:asciiTheme="majorEastAsia" w:eastAsiaTheme="majorEastAsia" w:hAnsiTheme="majorEastAsia" w:cs="Arial"/>
          <w:sz w:val="20"/>
          <w:szCs w:val="20"/>
        </w:rPr>
        <w:t>体験後、必ず事務室で体験の報告</w:t>
      </w:r>
      <w:r w:rsidR="00B04308" w:rsidRPr="004365F4">
        <w:rPr>
          <w:rFonts w:asciiTheme="majorEastAsia" w:eastAsiaTheme="majorEastAsia" w:hAnsiTheme="majorEastAsia" w:cs="Arial" w:hint="eastAsia"/>
          <w:sz w:val="20"/>
          <w:szCs w:val="20"/>
        </w:rPr>
        <w:t>および</w:t>
      </w:r>
      <w:r w:rsidRPr="004365F4">
        <w:rPr>
          <w:rFonts w:asciiTheme="majorEastAsia" w:eastAsiaTheme="majorEastAsia" w:hAnsiTheme="majorEastAsia" w:cs="Arial"/>
          <w:sz w:val="20"/>
          <w:szCs w:val="20"/>
        </w:rPr>
        <w:t>今後の予定を伝えて下さい。</w:t>
      </w:r>
    </w:p>
    <w:p w14:paraId="1DE01C80" w14:textId="3A999315" w:rsidR="00CF03BC" w:rsidRPr="00856FC9" w:rsidRDefault="00CF03BC" w:rsidP="00856FC9">
      <w:pPr>
        <w:spacing w:line="0" w:lineRule="atLeast"/>
        <w:ind w:left="720"/>
        <w:rPr>
          <w:rFonts w:ascii="Arial" w:eastAsia="ヒラギノ明朝 Pro W3" w:hAnsi="Arial" w:cs="Arial"/>
          <w:sz w:val="16"/>
        </w:rPr>
      </w:pPr>
      <w:r w:rsidRPr="00856FC9">
        <w:rPr>
          <w:rFonts w:ascii="Arial" w:eastAsia="ヒラギノ明朝 Pro W3" w:hAnsi="Arial" w:cs="Arial"/>
          <w:sz w:val="16"/>
        </w:rPr>
        <w:t xml:space="preserve">After the </w:t>
      </w:r>
      <w:r w:rsidRPr="00856FC9">
        <w:rPr>
          <w:rFonts w:ascii="Arial" w:eastAsia="ヒラギノ明朝 Pro W3" w:hAnsi="Arial" w:cs="Arial"/>
          <w:sz w:val="16"/>
          <w:lang w:val="en-AU"/>
        </w:rPr>
        <w:t>trial</w:t>
      </w:r>
      <w:r w:rsidRPr="00856FC9">
        <w:rPr>
          <w:rFonts w:ascii="Arial" w:eastAsia="ヒラギノ明朝 Pro W3" w:hAnsi="Arial" w:cs="Arial"/>
          <w:sz w:val="16"/>
        </w:rPr>
        <w:t xml:space="preserve"> lesson, please be sure to report on the </w:t>
      </w:r>
      <w:r w:rsidRPr="00856FC9">
        <w:rPr>
          <w:rFonts w:ascii="Arial" w:eastAsia="ヒラギノ明朝 Pro W3" w:hAnsi="Arial" w:cs="Arial"/>
          <w:sz w:val="16"/>
          <w:lang w:val="en-AU"/>
        </w:rPr>
        <w:t>trial</w:t>
      </w:r>
      <w:r w:rsidRPr="00856FC9">
        <w:rPr>
          <w:rFonts w:ascii="Arial" w:eastAsia="ヒラギノ明朝 Pro W3" w:hAnsi="Arial" w:cs="Arial"/>
          <w:sz w:val="16"/>
        </w:rPr>
        <w:t xml:space="preserve"> and the future schedule at the office.</w:t>
      </w:r>
    </w:p>
    <w:p w14:paraId="30AC5D07" w14:textId="77777777" w:rsidR="007145C0" w:rsidRPr="00F668C8" w:rsidRDefault="007145C0" w:rsidP="00466338">
      <w:pPr>
        <w:spacing w:line="0" w:lineRule="atLeast"/>
        <w:ind w:left="720"/>
        <w:rPr>
          <w:rFonts w:ascii="Arial" w:eastAsia="ヒラギノ明朝 Pro W3" w:hAnsi="Arial" w:cs="Arial"/>
          <w:sz w:val="16"/>
        </w:rPr>
      </w:pPr>
    </w:p>
    <w:p w14:paraId="39B214DF" w14:textId="6EE823FA" w:rsidR="00CF03BC" w:rsidRPr="004365F4" w:rsidRDefault="00CF03BC" w:rsidP="004365F4">
      <w:pPr>
        <w:pStyle w:val="ListParagraph"/>
        <w:numPr>
          <w:ilvl w:val="0"/>
          <w:numId w:val="12"/>
        </w:num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4365F4">
        <w:rPr>
          <w:rFonts w:asciiTheme="majorEastAsia" w:eastAsiaTheme="majorEastAsia" w:hAnsiTheme="majorEastAsia" w:cs="Arial"/>
          <w:sz w:val="20"/>
          <w:szCs w:val="20"/>
        </w:rPr>
        <w:t>体験入学後、入学希望日までに定員を満たしてしまう場合があります。その場合は空席が出来るまで待機して</w:t>
      </w:r>
      <w:r w:rsidR="00B04308" w:rsidRPr="004365F4">
        <w:rPr>
          <w:rFonts w:asciiTheme="majorEastAsia" w:eastAsiaTheme="majorEastAsia" w:hAnsiTheme="majorEastAsia" w:cs="Arial" w:hint="eastAsia"/>
          <w:sz w:val="20"/>
          <w:szCs w:val="20"/>
        </w:rPr>
        <w:t>いただ</w:t>
      </w:r>
      <w:r w:rsidRPr="004365F4">
        <w:rPr>
          <w:rFonts w:asciiTheme="majorEastAsia" w:eastAsiaTheme="majorEastAsia" w:hAnsiTheme="majorEastAsia" w:cs="Arial"/>
          <w:sz w:val="20"/>
          <w:szCs w:val="20"/>
        </w:rPr>
        <w:t>きます。入学を希望する場合は、早めに手続きをして下さい。</w:t>
      </w:r>
    </w:p>
    <w:p w14:paraId="7FD77597" w14:textId="6032793A" w:rsidR="00CF03BC" w:rsidRPr="00856FC9" w:rsidRDefault="00CF03BC" w:rsidP="00856FC9">
      <w:pPr>
        <w:spacing w:line="0" w:lineRule="atLeast"/>
        <w:ind w:left="720"/>
        <w:rPr>
          <w:rFonts w:ascii="Arial" w:eastAsia="ヒラギノ明朝 Pro W3" w:hAnsi="Arial" w:cs="Arial"/>
          <w:sz w:val="16"/>
          <w:lang w:val="en-AU"/>
        </w:rPr>
      </w:pPr>
      <w:r w:rsidRPr="00856FC9">
        <w:rPr>
          <w:rFonts w:ascii="Arial" w:eastAsia="ヒラギノ明朝 Pro W3" w:hAnsi="Arial" w:cs="Arial"/>
          <w:sz w:val="16"/>
        </w:rPr>
        <w:t xml:space="preserve">After the </w:t>
      </w:r>
      <w:r w:rsidRPr="00856FC9">
        <w:rPr>
          <w:rFonts w:ascii="Arial" w:eastAsia="ヒラギノ明朝 Pro W3" w:hAnsi="Arial" w:cs="Arial"/>
          <w:sz w:val="16"/>
          <w:lang w:val="en-AU"/>
        </w:rPr>
        <w:t>trial</w:t>
      </w:r>
      <w:r w:rsidRPr="00856FC9">
        <w:rPr>
          <w:rFonts w:ascii="Arial" w:eastAsia="ヒラギノ明朝 Pro W3" w:hAnsi="Arial" w:cs="Arial"/>
          <w:sz w:val="16"/>
        </w:rPr>
        <w:t xml:space="preserve">, there may be no </w:t>
      </w:r>
      <w:r w:rsidRPr="00856FC9">
        <w:rPr>
          <w:rFonts w:ascii="Arial" w:eastAsia="ヒラギノ明朝 Pro W3" w:hAnsi="Arial" w:cs="Arial"/>
          <w:sz w:val="16"/>
          <w:lang w:val="en-AU"/>
        </w:rPr>
        <w:t>places</w:t>
      </w:r>
      <w:r w:rsidRPr="00856FC9">
        <w:rPr>
          <w:rFonts w:ascii="Arial" w:eastAsia="ヒラギノ明朝 Pro W3" w:hAnsi="Arial" w:cs="Arial"/>
          <w:sz w:val="16"/>
        </w:rPr>
        <w:t xml:space="preserve"> available by the </w:t>
      </w:r>
      <w:r w:rsidRPr="00856FC9">
        <w:rPr>
          <w:rFonts w:ascii="Arial" w:eastAsia="ヒラギノ明朝 Pro W3" w:hAnsi="Arial" w:cs="Arial"/>
          <w:sz w:val="16"/>
          <w:lang w:val="en-AU"/>
        </w:rPr>
        <w:t>desired enrolment date.</w:t>
      </w:r>
      <w:r w:rsidRPr="00856FC9">
        <w:rPr>
          <w:rFonts w:ascii="Arial" w:eastAsia="ヒラギノ明朝 Pro W3" w:hAnsi="Arial" w:cs="Arial"/>
          <w:sz w:val="16"/>
        </w:rPr>
        <w:t xml:space="preserve"> </w:t>
      </w:r>
      <w:r w:rsidRPr="00856FC9">
        <w:rPr>
          <w:rFonts w:ascii="Arial" w:eastAsia="ヒラギノ明朝 Pro W3" w:hAnsi="Arial" w:cs="Arial"/>
          <w:sz w:val="16"/>
          <w:lang w:val="en-AU"/>
        </w:rPr>
        <w:t>If this occurs, you will be wait-listed until the next place is available.</w:t>
      </w:r>
      <w:r w:rsidRPr="00856FC9">
        <w:rPr>
          <w:rFonts w:ascii="Arial" w:eastAsia="ヒラギノ明朝 Pro W3" w:hAnsi="Arial" w:cs="Arial"/>
          <w:sz w:val="16"/>
        </w:rPr>
        <w:t xml:space="preserve"> Please apply for admission as soon as possible if you wish to </w:t>
      </w:r>
      <w:r w:rsidRPr="00856FC9">
        <w:rPr>
          <w:rFonts w:ascii="Arial" w:eastAsia="ヒラギノ明朝 Pro W3" w:hAnsi="Arial" w:cs="Arial"/>
          <w:sz w:val="16"/>
          <w:lang w:val="en-AU"/>
        </w:rPr>
        <w:t>enrol.</w:t>
      </w:r>
    </w:p>
    <w:p w14:paraId="0B61914C" w14:textId="77777777" w:rsidR="007145C0" w:rsidRDefault="007145C0" w:rsidP="00466338">
      <w:pPr>
        <w:spacing w:line="0" w:lineRule="atLeast"/>
        <w:ind w:left="720"/>
        <w:rPr>
          <w:rFonts w:ascii="Arial" w:eastAsia="ヒラギノ明朝 Pro W3" w:hAnsi="Arial" w:cs="Arial"/>
          <w:sz w:val="16"/>
          <w:lang w:val="en-AU"/>
        </w:rPr>
      </w:pPr>
    </w:p>
    <w:p w14:paraId="7C255872" w14:textId="7510E7D2" w:rsidR="00C71573" w:rsidRPr="007145C0" w:rsidRDefault="00C80B9C" w:rsidP="004365F4">
      <w:pPr>
        <w:pStyle w:val="HTMLPreformatted"/>
        <w:numPr>
          <w:ilvl w:val="0"/>
          <w:numId w:val="12"/>
        </w:numPr>
        <w:rPr>
          <w:rFonts w:asciiTheme="majorEastAsia" w:eastAsiaTheme="majorEastAsia" w:hAnsiTheme="majorEastAsia"/>
        </w:rPr>
      </w:pPr>
      <w:r w:rsidRPr="007145C0">
        <w:rPr>
          <w:rFonts w:asciiTheme="majorEastAsia" w:eastAsiaTheme="majorEastAsia" w:hAnsiTheme="majorEastAsia" w:cs="MS Mincho" w:hint="eastAsia"/>
        </w:rPr>
        <w:t>入学金は児童・生徒一人当り</w:t>
      </w:r>
      <w:r w:rsidR="00B04308">
        <w:rPr>
          <w:rFonts w:asciiTheme="majorEastAsia" w:eastAsiaTheme="majorEastAsia" w:hAnsiTheme="majorEastAsia" w:cs="MS Mincho" w:hint="eastAsia"/>
        </w:rPr>
        <w:t>1</w:t>
      </w:r>
      <w:r w:rsidR="00B04308">
        <w:rPr>
          <w:rFonts w:asciiTheme="majorEastAsia" w:eastAsiaTheme="majorEastAsia" w:hAnsiTheme="majorEastAsia" w:cs="MS Mincho"/>
        </w:rPr>
        <w:t>00</w:t>
      </w:r>
      <w:r w:rsidRPr="007145C0">
        <w:rPr>
          <w:rFonts w:asciiTheme="majorEastAsia" w:eastAsiaTheme="majorEastAsia" w:hAnsiTheme="majorEastAsia" w:cs="MS Mincho" w:hint="eastAsia"/>
        </w:rPr>
        <w:t>ドルです</w:t>
      </w:r>
      <w:r w:rsidRPr="00B04308">
        <w:rPr>
          <w:rFonts w:asciiTheme="majorEastAsia" w:eastAsiaTheme="majorEastAsia" w:hAnsiTheme="majorEastAsia" w:cs="Arial" w:hint="eastAsia"/>
          <w:sz w:val="18"/>
          <w:szCs w:val="18"/>
        </w:rPr>
        <w:t>（</w:t>
      </w:r>
      <w:r w:rsidR="00B04308" w:rsidRPr="00B04308">
        <w:rPr>
          <w:rFonts w:asciiTheme="majorEastAsia" w:eastAsiaTheme="majorEastAsia" w:hAnsiTheme="majorEastAsia" w:cs="Arial" w:hint="eastAsia"/>
          <w:sz w:val="18"/>
          <w:szCs w:val="18"/>
        </w:rPr>
        <w:t>幼稚園4歳児クラスは</w:t>
      </w:r>
      <w:r w:rsidR="0036279F" w:rsidRPr="00B04308">
        <w:rPr>
          <w:rFonts w:asciiTheme="majorEastAsia" w:eastAsiaTheme="majorEastAsia" w:hAnsiTheme="majorEastAsia" w:cs="Arial" w:hint="eastAsia"/>
          <w:sz w:val="18"/>
          <w:szCs w:val="18"/>
        </w:rPr>
        <w:t>GSTが課されます</w:t>
      </w:r>
      <w:r w:rsidRPr="00B04308">
        <w:rPr>
          <w:rFonts w:asciiTheme="majorEastAsia" w:eastAsiaTheme="majorEastAsia" w:hAnsiTheme="majorEastAsia" w:cs="Arial" w:hint="eastAsia"/>
          <w:sz w:val="18"/>
          <w:szCs w:val="18"/>
        </w:rPr>
        <w:t>）</w:t>
      </w:r>
      <w:r w:rsidR="00B04308">
        <w:rPr>
          <w:rFonts w:asciiTheme="majorEastAsia" w:eastAsiaTheme="majorEastAsia" w:hAnsiTheme="majorEastAsia" w:cs="Arial" w:hint="eastAsia"/>
          <w:sz w:val="18"/>
          <w:szCs w:val="18"/>
        </w:rPr>
        <w:t>。</w:t>
      </w:r>
    </w:p>
    <w:p w14:paraId="32A5FFBE" w14:textId="41FE4382" w:rsidR="00CF57CF" w:rsidRDefault="00C71573" w:rsidP="00856FC9">
      <w:pPr>
        <w:pStyle w:val="HTMLPreformatted"/>
        <w:ind w:left="720"/>
        <w:rPr>
          <w:rStyle w:val="y2iqfc"/>
          <w:rFonts w:ascii="Arial" w:eastAsia="MS Gothic" w:hAnsi="Arial" w:cs="Arial"/>
          <w:sz w:val="16"/>
          <w:szCs w:val="16"/>
          <w:lang w:val="en"/>
        </w:rPr>
      </w:pPr>
      <w:r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Enrollment fee is $100 per child/student. (</w:t>
      </w:r>
      <w:r w:rsidR="00CD7CFF">
        <w:rPr>
          <w:rFonts w:ascii="Arial" w:hAnsi="Arial" w:cs="Arial"/>
          <w:sz w:val="16"/>
          <w:szCs w:val="16"/>
          <w:lang w:val="en"/>
        </w:rPr>
        <w:t>K</w:t>
      </w:r>
      <w:r w:rsidR="0036279F" w:rsidRPr="0036279F">
        <w:rPr>
          <w:rFonts w:ascii="Arial" w:hAnsi="Arial" w:cs="Arial"/>
          <w:sz w:val="16"/>
          <w:szCs w:val="16"/>
          <w:lang w:val="en"/>
        </w:rPr>
        <w:t xml:space="preserve">indergarten </w:t>
      </w:r>
      <w:r w:rsidR="00CD7CFF" w:rsidRPr="0036279F">
        <w:rPr>
          <w:rFonts w:ascii="Arial" w:hAnsi="Arial" w:cs="Arial"/>
          <w:sz w:val="16"/>
          <w:szCs w:val="16"/>
          <w:lang w:val="en"/>
        </w:rPr>
        <w:t xml:space="preserve">4- year-old </w:t>
      </w:r>
      <w:r w:rsidR="0036279F" w:rsidRPr="0036279F">
        <w:rPr>
          <w:rFonts w:ascii="Arial" w:hAnsi="Arial" w:cs="Arial"/>
          <w:sz w:val="16"/>
          <w:szCs w:val="16"/>
          <w:lang w:val="en"/>
        </w:rPr>
        <w:t>is subject to GST</w:t>
      </w:r>
      <w:r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.)</w:t>
      </w:r>
    </w:p>
    <w:p w14:paraId="0C71B945" w14:textId="01DD4A30" w:rsidR="0087572A" w:rsidRDefault="0087572A" w:rsidP="00466338">
      <w:pPr>
        <w:pStyle w:val="HTMLPreformatted"/>
        <w:rPr>
          <w:rStyle w:val="y2iqfc"/>
          <w:rFonts w:ascii="Arial" w:eastAsia="MS Gothic" w:hAnsi="Arial" w:cs="Arial"/>
          <w:sz w:val="16"/>
          <w:szCs w:val="16"/>
          <w:lang w:val="en"/>
        </w:rPr>
      </w:pPr>
    </w:p>
    <w:p w14:paraId="50700AA2" w14:textId="77777777" w:rsidR="00D460D0" w:rsidRPr="00D460D0" w:rsidRDefault="0087572A" w:rsidP="004365F4">
      <w:pPr>
        <w:pStyle w:val="HTMLPreformatted"/>
        <w:numPr>
          <w:ilvl w:val="0"/>
          <w:numId w:val="12"/>
        </w:numPr>
        <w:rPr>
          <w:rFonts w:ascii="Arial" w:hAnsi="Arial" w:cs="Arial"/>
          <w:sz w:val="16"/>
          <w:szCs w:val="16"/>
          <w:lang w:val="en"/>
        </w:rPr>
      </w:pPr>
      <w:r w:rsidRPr="00CD7CFF">
        <w:rPr>
          <w:rFonts w:asciiTheme="majorEastAsia" w:eastAsiaTheme="majorEastAsia" w:hAnsiTheme="majorEastAsia" w:hint="eastAsia"/>
        </w:rPr>
        <w:t>ビクトリア州の法律により、法人会員費を年間</w:t>
      </w:r>
      <w:r w:rsidR="006F2537">
        <w:rPr>
          <w:rFonts w:asciiTheme="majorEastAsia" w:eastAsiaTheme="majorEastAsia" w:hAnsiTheme="majorEastAsia" w:hint="eastAsia"/>
        </w:rPr>
        <w:t>1</w:t>
      </w:r>
      <w:r w:rsidRPr="00CD7CFF">
        <w:rPr>
          <w:rFonts w:asciiTheme="majorEastAsia" w:eastAsiaTheme="majorEastAsia" w:hAnsiTheme="majorEastAsia" w:hint="eastAsia"/>
        </w:rPr>
        <w:t>ドル申し受けます</w:t>
      </w:r>
      <w:r w:rsidR="007C6FC6" w:rsidRPr="00B04308">
        <w:rPr>
          <w:rFonts w:asciiTheme="majorEastAsia" w:eastAsiaTheme="majorEastAsia" w:hAnsiTheme="majorEastAsia" w:cs="Arial" w:hint="eastAsia"/>
          <w:sz w:val="18"/>
          <w:szCs w:val="18"/>
        </w:rPr>
        <w:t>（</w:t>
      </w:r>
      <w:bookmarkStart w:id="0" w:name="_Hlk113459310"/>
      <w:r w:rsidR="007C6FC6" w:rsidRPr="00B04308">
        <w:rPr>
          <w:rFonts w:asciiTheme="majorEastAsia" w:eastAsiaTheme="majorEastAsia" w:hAnsiTheme="majorEastAsia" w:cs="Arial" w:hint="eastAsia"/>
          <w:sz w:val="18"/>
          <w:szCs w:val="18"/>
        </w:rPr>
        <w:t>幼稚園4歳児クラスは</w:t>
      </w:r>
      <w:bookmarkEnd w:id="0"/>
      <w:r w:rsidR="007C6FC6" w:rsidRPr="00B04308">
        <w:rPr>
          <w:rFonts w:asciiTheme="majorEastAsia" w:eastAsiaTheme="majorEastAsia" w:hAnsiTheme="majorEastAsia" w:cs="Arial" w:hint="eastAsia"/>
          <w:sz w:val="18"/>
          <w:szCs w:val="18"/>
        </w:rPr>
        <w:t>GSTが課されます）</w:t>
      </w:r>
      <w:r w:rsidR="00B04308">
        <w:rPr>
          <w:rFonts w:asciiTheme="majorEastAsia" w:eastAsiaTheme="majorEastAsia" w:hAnsiTheme="majorEastAsia" w:cs="Arial" w:hint="eastAsia"/>
          <w:sz w:val="18"/>
          <w:szCs w:val="18"/>
        </w:rPr>
        <w:t>。</w:t>
      </w:r>
    </w:p>
    <w:p w14:paraId="3A25A2C7" w14:textId="5CEB7839" w:rsidR="007145C0" w:rsidRPr="00CD7CFF" w:rsidRDefault="007C6FC6" w:rsidP="00D460D0">
      <w:pPr>
        <w:pStyle w:val="HTMLPreformatted"/>
        <w:ind w:left="720"/>
        <w:rPr>
          <w:rStyle w:val="y2iqfc"/>
          <w:rFonts w:ascii="Arial" w:hAnsi="Arial" w:cs="Arial"/>
          <w:sz w:val="16"/>
          <w:szCs w:val="16"/>
          <w:lang w:val="en"/>
        </w:rPr>
      </w:pPr>
      <w:r w:rsidRPr="00CD7CFF">
        <w:rPr>
          <w:rStyle w:val="y2iqfc"/>
          <w:rFonts w:ascii="Arial" w:eastAsia="MS Gothic" w:hAnsi="Arial" w:cs="Arial"/>
          <w:sz w:val="16"/>
          <w:szCs w:val="16"/>
          <w:lang w:val="en"/>
        </w:rPr>
        <w:t>Victorian law requires an annual corporate membership fee of $1</w:t>
      </w:r>
      <w:r w:rsidR="00CD7CFF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. </w:t>
      </w:r>
      <w:r w:rsidR="00CD7CFF"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(</w:t>
      </w:r>
      <w:r w:rsidR="00CD7CFF">
        <w:rPr>
          <w:rFonts w:ascii="Arial" w:hAnsi="Arial" w:cs="Arial"/>
          <w:sz w:val="16"/>
          <w:szCs w:val="16"/>
          <w:lang w:val="en"/>
        </w:rPr>
        <w:t>K</w:t>
      </w:r>
      <w:r w:rsidR="00CD7CFF" w:rsidRPr="0036279F">
        <w:rPr>
          <w:rFonts w:ascii="Arial" w:hAnsi="Arial" w:cs="Arial"/>
          <w:sz w:val="16"/>
          <w:szCs w:val="16"/>
          <w:lang w:val="en"/>
        </w:rPr>
        <w:t>indergarten 4- year-old is subject to GST</w:t>
      </w:r>
      <w:r w:rsidR="00CD7CFF" w:rsidRPr="007145C0">
        <w:rPr>
          <w:rStyle w:val="y2iqfc"/>
          <w:rFonts w:ascii="Arial" w:eastAsia="MS Gothic" w:hAnsi="Arial" w:cs="Arial"/>
          <w:sz w:val="16"/>
          <w:szCs w:val="16"/>
          <w:lang w:val="en"/>
        </w:rPr>
        <w:t>.)</w:t>
      </w:r>
    </w:p>
    <w:p w14:paraId="56F3026E" w14:textId="77777777" w:rsidR="00CD7CFF" w:rsidRPr="00CD7CFF" w:rsidRDefault="00CD7CFF" w:rsidP="00466338">
      <w:pPr>
        <w:pStyle w:val="HTMLPreformatted"/>
        <w:ind w:left="720"/>
        <w:rPr>
          <w:rFonts w:ascii="Arial" w:hAnsi="Arial" w:cs="Arial"/>
          <w:sz w:val="16"/>
          <w:szCs w:val="16"/>
          <w:lang w:val="en"/>
        </w:rPr>
      </w:pPr>
    </w:p>
    <w:p w14:paraId="6436A036" w14:textId="30DE4BDE" w:rsidR="00C71573" w:rsidRPr="0036279F" w:rsidRDefault="00C80B9C" w:rsidP="004365F4">
      <w:pPr>
        <w:pStyle w:val="Default"/>
        <w:numPr>
          <w:ilvl w:val="0"/>
          <w:numId w:val="12"/>
        </w:numPr>
        <w:rPr>
          <w:rFonts w:asciiTheme="majorEastAsia" w:eastAsiaTheme="majorEastAsia" w:hAnsiTheme="majorEastAsia"/>
          <w:sz w:val="20"/>
          <w:szCs w:val="20"/>
        </w:rPr>
      </w:pPr>
      <w:r w:rsidRPr="007145C0">
        <w:rPr>
          <w:rFonts w:asciiTheme="majorEastAsia" w:eastAsiaTheme="majorEastAsia" w:hAnsiTheme="majorEastAsia" w:hint="eastAsia"/>
          <w:sz w:val="20"/>
          <w:szCs w:val="20"/>
        </w:rPr>
        <w:t>途中入学</w:t>
      </w:r>
      <w:r w:rsidR="0036279F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Pr="0036279F">
        <w:rPr>
          <w:rFonts w:asciiTheme="majorEastAsia" w:eastAsiaTheme="majorEastAsia" w:hAnsiTheme="majorEastAsia" w:hint="eastAsia"/>
          <w:sz w:val="20"/>
          <w:szCs w:val="20"/>
        </w:rPr>
        <w:t>授業料</w:t>
      </w:r>
      <w:r w:rsidR="00C71573" w:rsidRPr="0036279F">
        <w:rPr>
          <w:rFonts w:asciiTheme="majorEastAsia" w:eastAsiaTheme="majorEastAsia" w:hAnsiTheme="majorEastAsia" w:hint="eastAsia"/>
          <w:sz w:val="20"/>
          <w:szCs w:val="20"/>
        </w:rPr>
        <w:t>は日割りとなり</w:t>
      </w:r>
      <w:r w:rsidRPr="0036279F">
        <w:rPr>
          <w:rFonts w:asciiTheme="majorEastAsia" w:eastAsiaTheme="majorEastAsia" w:hAnsiTheme="majorEastAsia" w:hint="eastAsia"/>
          <w:sz w:val="20"/>
          <w:szCs w:val="20"/>
        </w:rPr>
        <w:t>ますが、退学時は日割りでの返金は行いません。</w:t>
      </w:r>
      <w:r w:rsidR="00C71573" w:rsidRPr="0036279F">
        <w:rPr>
          <w:rFonts w:asciiTheme="majorEastAsia" w:eastAsiaTheme="majorEastAsia" w:hAnsiTheme="majorEastAsia" w:hint="eastAsia"/>
          <w:sz w:val="20"/>
          <w:szCs w:val="20"/>
        </w:rPr>
        <w:t>授業料</w:t>
      </w:r>
      <w:r w:rsidR="002043A5">
        <w:rPr>
          <w:rFonts w:asciiTheme="majorEastAsia" w:eastAsiaTheme="majorEastAsia" w:hAnsiTheme="majorEastAsia" w:hint="eastAsia"/>
          <w:sz w:val="20"/>
          <w:szCs w:val="20"/>
        </w:rPr>
        <w:t>については</w:t>
      </w:r>
      <w:r w:rsidR="00C71573" w:rsidRPr="0036279F">
        <w:rPr>
          <w:rFonts w:asciiTheme="majorEastAsia" w:eastAsiaTheme="majorEastAsia" w:hAnsiTheme="majorEastAsia" w:hint="eastAsia"/>
          <w:sz w:val="20"/>
          <w:szCs w:val="20"/>
        </w:rPr>
        <w:t>本校のHPでご確認</w:t>
      </w:r>
      <w:r w:rsidR="001533C4">
        <w:rPr>
          <w:rFonts w:asciiTheme="majorEastAsia" w:eastAsiaTheme="majorEastAsia" w:hAnsiTheme="majorEastAsia" w:hint="eastAsia"/>
          <w:sz w:val="20"/>
          <w:szCs w:val="20"/>
        </w:rPr>
        <w:t>下さい。</w:t>
      </w:r>
    </w:p>
    <w:p w14:paraId="3A757E2D" w14:textId="367CD71B" w:rsidR="00C71573" w:rsidRPr="00801395" w:rsidRDefault="00801395" w:rsidP="00D460D0">
      <w:pPr>
        <w:pStyle w:val="HTMLPreformatted"/>
        <w:ind w:left="720"/>
        <w:rPr>
          <w:rStyle w:val="y2iqfc"/>
          <w:rFonts w:ascii="Arial" w:hAnsi="Arial" w:cs="Arial"/>
          <w:sz w:val="16"/>
          <w:szCs w:val="16"/>
        </w:rPr>
      </w:pPr>
      <w:r w:rsidRPr="00801395">
        <w:rPr>
          <w:rStyle w:val="y2iqfc"/>
          <w:rFonts w:ascii="Arial" w:eastAsia="MS Gothic" w:hAnsi="Arial" w:cs="Arial"/>
          <w:sz w:val="16"/>
          <w:szCs w:val="16"/>
          <w:lang w:val="en"/>
        </w:rPr>
        <w:t>Tuition fees for mid-</w:t>
      </w:r>
      <w:r w:rsidR="00221011">
        <w:rPr>
          <w:rStyle w:val="y2iqfc"/>
          <w:rFonts w:ascii="Arial" w:eastAsia="MS Gothic" w:hAnsi="Arial" w:cs="Arial"/>
          <w:sz w:val="16"/>
          <w:szCs w:val="16"/>
          <w:lang w:val="en"/>
        </w:rPr>
        <w:t>course</w:t>
      </w:r>
      <w:r w:rsidRPr="00801395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 enrollment will be prorated, but refunds will not be made for withdrawals. Please check the school website for tuition fees.</w:t>
      </w:r>
    </w:p>
    <w:p w14:paraId="6C166856" w14:textId="77777777" w:rsidR="007145C0" w:rsidRPr="007145C0" w:rsidRDefault="007145C0" w:rsidP="00466338">
      <w:pPr>
        <w:pStyle w:val="ListParagraph"/>
        <w:spacing w:line="0" w:lineRule="atLeast"/>
        <w:rPr>
          <w:rStyle w:val="y2iqfc"/>
          <w:rFonts w:ascii="Arial" w:hAnsi="Arial" w:cs="Arial"/>
          <w:sz w:val="16"/>
          <w:szCs w:val="16"/>
          <w:lang w:val="en"/>
        </w:rPr>
      </w:pPr>
    </w:p>
    <w:p w14:paraId="088DF82A" w14:textId="67C8CC21" w:rsidR="00C71573" w:rsidRPr="004365F4" w:rsidRDefault="00C80B9C" w:rsidP="004365F4">
      <w:pPr>
        <w:pStyle w:val="ListParagraph"/>
        <w:numPr>
          <w:ilvl w:val="0"/>
          <w:numId w:val="12"/>
        </w:numPr>
        <w:spacing w:line="0" w:lineRule="atLeast"/>
        <w:rPr>
          <w:rFonts w:asciiTheme="majorEastAsia" w:eastAsiaTheme="majorEastAsia" w:hAnsiTheme="majorEastAsia"/>
          <w:sz w:val="20"/>
          <w:szCs w:val="20"/>
        </w:rPr>
      </w:pPr>
      <w:r w:rsidRPr="004365F4">
        <w:rPr>
          <w:rFonts w:asciiTheme="majorEastAsia" w:eastAsiaTheme="majorEastAsia" w:hAnsiTheme="majorEastAsia" w:cs="Arial" w:hint="eastAsia"/>
          <w:sz w:val="20"/>
          <w:szCs w:val="20"/>
        </w:rPr>
        <w:t>副教材費は、一律</w:t>
      </w:r>
      <w:r w:rsidR="002043A5" w:rsidRPr="004365F4">
        <w:rPr>
          <w:rFonts w:asciiTheme="majorEastAsia" w:eastAsiaTheme="majorEastAsia" w:hAnsiTheme="majorEastAsia" w:cs="Arial" w:hint="eastAsia"/>
          <w:sz w:val="20"/>
          <w:szCs w:val="20"/>
        </w:rPr>
        <w:t>半期ごと</w:t>
      </w:r>
      <w:r w:rsidRPr="004365F4">
        <w:rPr>
          <w:rFonts w:asciiTheme="majorEastAsia" w:eastAsiaTheme="majorEastAsia" w:hAnsiTheme="majorEastAsia" w:cs="Arial" w:hint="eastAsia"/>
          <w:sz w:val="20"/>
          <w:szCs w:val="20"/>
        </w:rPr>
        <w:t>全額をお支払いいただきます。</w:t>
      </w:r>
    </w:p>
    <w:p w14:paraId="50B0A7E7" w14:textId="242638A3" w:rsidR="00C20CEA" w:rsidRDefault="00801395" w:rsidP="00D460D0">
      <w:pPr>
        <w:pStyle w:val="HTMLPreformatted"/>
        <w:ind w:left="720"/>
        <w:rPr>
          <w:rStyle w:val="y2iqfc"/>
          <w:rFonts w:ascii="Arial" w:eastAsia="MS Gothic" w:hAnsi="Arial" w:cs="Arial"/>
          <w:sz w:val="16"/>
          <w:szCs w:val="16"/>
          <w:lang w:val="en"/>
        </w:rPr>
      </w:pPr>
      <w:r w:rsidRPr="008A65E3">
        <w:rPr>
          <w:rStyle w:val="y2iqfc"/>
          <w:rFonts w:ascii="Arial" w:eastAsia="MS Gothic" w:hAnsi="Arial" w:cs="Arial"/>
          <w:sz w:val="16"/>
          <w:szCs w:val="16"/>
          <w:lang w:val="en"/>
        </w:rPr>
        <w:t>The supplementary material fee will be charged in full</w:t>
      </w:r>
      <w:r w:rsidR="00C20CEA">
        <w:rPr>
          <w:rStyle w:val="y2iqfc"/>
          <w:rFonts w:ascii="Arial" w:eastAsia="MS Gothic" w:hAnsi="Arial" w:cs="Arial"/>
          <w:sz w:val="16"/>
          <w:szCs w:val="16"/>
          <w:lang w:val="en"/>
        </w:rPr>
        <w:t xml:space="preserve"> every six months.</w:t>
      </w:r>
    </w:p>
    <w:p w14:paraId="7EA87EB6" w14:textId="77777777" w:rsidR="00CD11FA" w:rsidRDefault="00CD11FA" w:rsidP="00466338">
      <w:pPr>
        <w:pStyle w:val="HTMLPreformatted"/>
        <w:ind w:left="720"/>
        <w:rPr>
          <w:rStyle w:val="y2iqfc"/>
          <w:rFonts w:ascii="Arial" w:eastAsia="MS Gothic" w:hAnsi="Arial" w:cs="Arial"/>
          <w:sz w:val="16"/>
          <w:szCs w:val="16"/>
          <w:lang w:val="en"/>
        </w:rPr>
      </w:pPr>
    </w:p>
    <w:p w14:paraId="71EC5495" w14:textId="77777777" w:rsidR="00F075ED" w:rsidRPr="00F075ED" w:rsidRDefault="00F075ED" w:rsidP="004365F4">
      <w:pPr>
        <w:pStyle w:val="HTMLPreformatted"/>
        <w:numPr>
          <w:ilvl w:val="0"/>
          <w:numId w:val="12"/>
        </w:numPr>
        <w:rPr>
          <w:rFonts w:asciiTheme="majorEastAsia" w:eastAsiaTheme="majorEastAsia" w:hAnsiTheme="majorEastAsia" w:cs="Arial"/>
          <w:kern w:val="2"/>
          <w:lang w:val="en-US"/>
        </w:rPr>
      </w:pPr>
      <w:r w:rsidRPr="00F075ED">
        <w:rPr>
          <w:rFonts w:asciiTheme="majorEastAsia" w:eastAsiaTheme="majorEastAsia" w:hAnsiTheme="majorEastAsia" w:cs="Arial" w:hint="eastAsia"/>
          <w:kern w:val="2"/>
          <w:lang w:val="en-US"/>
        </w:rPr>
        <w:t>体験入学は入学後の出席日数には含まれません。家庭通信（成績表）は半期</w:t>
      </w:r>
      <w:r w:rsidRPr="00F075ED">
        <w:rPr>
          <w:rFonts w:asciiTheme="majorEastAsia" w:eastAsiaTheme="majorEastAsia" w:hAnsiTheme="majorEastAsia" w:cs="Arial"/>
          <w:kern w:val="2"/>
          <w:lang w:val="en-US"/>
        </w:rPr>
        <w:t>9</w:t>
      </w:r>
      <w:r w:rsidRPr="00F075ED">
        <w:rPr>
          <w:rFonts w:asciiTheme="majorEastAsia" w:eastAsiaTheme="majorEastAsia" w:hAnsiTheme="majorEastAsia" w:cs="Arial" w:hint="eastAsia"/>
          <w:kern w:val="2"/>
          <w:lang w:val="en-US"/>
        </w:rPr>
        <w:t>日以上の出席の場合に発行されます。</w:t>
      </w:r>
    </w:p>
    <w:p w14:paraId="0D04D8DB" w14:textId="021B1FA2" w:rsidR="00F075ED" w:rsidRPr="00F075ED" w:rsidRDefault="000838CB" w:rsidP="00D460D0">
      <w:pPr>
        <w:pStyle w:val="HTMLPreformatted"/>
        <w:ind w:left="720"/>
        <w:rPr>
          <w:rFonts w:ascii="Arial" w:eastAsia="MS Gothic" w:hAnsi="Arial" w:cs="Arial"/>
          <w:sz w:val="16"/>
          <w:szCs w:val="16"/>
        </w:rPr>
      </w:pPr>
      <w:r w:rsidRPr="000838CB">
        <w:rPr>
          <w:rFonts w:ascii="Arial" w:eastAsia="MS Gothic" w:hAnsi="Arial" w:cs="Arial"/>
          <w:sz w:val="16"/>
          <w:szCs w:val="16"/>
        </w:rPr>
        <w:t xml:space="preserve">Trial </w:t>
      </w:r>
      <w:r w:rsidR="0090293E">
        <w:rPr>
          <w:rFonts w:ascii="Arial" w:eastAsia="MS Gothic" w:hAnsi="Arial" w:cs="Arial"/>
          <w:sz w:val="16"/>
          <w:szCs w:val="16"/>
        </w:rPr>
        <w:t xml:space="preserve">enrolment </w:t>
      </w:r>
      <w:r w:rsidRPr="000838CB">
        <w:rPr>
          <w:rFonts w:ascii="Arial" w:eastAsia="MS Gothic" w:hAnsi="Arial" w:cs="Arial"/>
          <w:sz w:val="16"/>
          <w:szCs w:val="16"/>
        </w:rPr>
        <w:t xml:space="preserve">days are not included in </w:t>
      </w:r>
      <w:r w:rsidR="00DA282B">
        <w:rPr>
          <w:rFonts w:ascii="Arial" w:eastAsia="MS Gothic" w:hAnsi="Arial" w:cs="Arial"/>
          <w:sz w:val="16"/>
          <w:szCs w:val="16"/>
        </w:rPr>
        <w:t>attendance days after enrolment</w:t>
      </w:r>
      <w:r w:rsidRPr="000838CB">
        <w:rPr>
          <w:rFonts w:ascii="Arial" w:eastAsia="MS Gothic" w:hAnsi="Arial" w:cs="Arial"/>
          <w:sz w:val="16"/>
          <w:szCs w:val="16"/>
        </w:rPr>
        <w:t>.</w:t>
      </w:r>
      <w:r w:rsidR="00466338">
        <w:rPr>
          <w:rFonts w:ascii="Arial" w:eastAsia="MS Gothic" w:hAnsi="Arial" w:cs="Arial"/>
          <w:sz w:val="16"/>
          <w:szCs w:val="16"/>
        </w:rPr>
        <w:t xml:space="preserve"> </w:t>
      </w:r>
      <w:r w:rsidRPr="000838CB">
        <w:rPr>
          <w:rFonts w:ascii="Arial" w:eastAsia="MS Gothic" w:hAnsi="Arial" w:cs="Arial"/>
          <w:sz w:val="16"/>
          <w:szCs w:val="16"/>
        </w:rPr>
        <w:t xml:space="preserve">A School Report </w:t>
      </w:r>
      <w:r w:rsidR="00DA282B">
        <w:rPr>
          <w:rFonts w:ascii="Arial" w:eastAsia="MS Gothic" w:hAnsi="Arial" w:cs="Arial"/>
          <w:sz w:val="16"/>
          <w:szCs w:val="16"/>
        </w:rPr>
        <w:t xml:space="preserve">will be </w:t>
      </w:r>
      <w:r w:rsidRPr="000838CB">
        <w:rPr>
          <w:rFonts w:ascii="Arial" w:eastAsia="MS Gothic" w:hAnsi="Arial" w:cs="Arial"/>
          <w:sz w:val="16"/>
          <w:szCs w:val="16"/>
        </w:rPr>
        <w:t xml:space="preserve">issued for attendance of at 9 days </w:t>
      </w:r>
      <w:r w:rsidR="00BC2CF6">
        <w:rPr>
          <w:rFonts w:ascii="Arial" w:eastAsia="MS Gothic" w:hAnsi="Arial" w:cs="Arial"/>
          <w:sz w:val="16"/>
          <w:szCs w:val="16"/>
        </w:rPr>
        <w:t xml:space="preserve">or more per </w:t>
      </w:r>
      <w:r w:rsidRPr="000838CB">
        <w:rPr>
          <w:rFonts w:ascii="Arial" w:eastAsia="MS Gothic" w:hAnsi="Arial" w:cs="Arial"/>
          <w:sz w:val="16"/>
          <w:szCs w:val="16"/>
        </w:rPr>
        <w:t>semester.</w:t>
      </w:r>
    </w:p>
    <w:p w14:paraId="034ADCB2" w14:textId="77777777" w:rsidR="00C71573" w:rsidRPr="00801395" w:rsidRDefault="00C71573" w:rsidP="00466338">
      <w:pPr>
        <w:pStyle w:val="ListParagraph"/>
        <w:spacing w:line="0" w:lineRule="atLeast"/>
        <w:rPr>
          <w:sz w:val="22"/>
          <w:szCs w:val="22"/>
          <w:lang w:val="en-AU"/>
        </w:rPr>
      </w:pPr>
    </w:p>
    <w:p w14:paraId="7DEA449B" w14:textId="6A015654" w:rsidR="00C80B9C" w:rsidRDefault="00C80B9C" w:rsidP="00C71573">
      <w:pPr>
        <w:pStyle w:val="HTMLPreformatted"/>
        <w:rPr>
          <w:rFonts w:ascii="Arial" w:eastAsia="ヒラギノ明朝 Pro W3" w:hAnsi="Arial" w:cs="Arial"/>
        </w:rPr>
      </w:pPr>
    </w:p>
    <w:p w14:paraId="3C6AED0C" w14:textId="77777777" w:rsidR="00C80B9C" w:rsidRPr="00C80B9C" w:rsidRDefault="00C80B9C" w:rsidP="00C80B9C">
      <w:pPr>
        <w:pStyle w:val="ListParagraph"/>
        <w:spacing w:line="0" w:lineRule="atLeast"/>
        <w:rPr>
          <w:rFonts w:ascii="Arial" w:eastAsia="ヒラギノ明朝 Pro W3" w:hAnsi="Arial" w:cs="Arial"/>
        </w:rPr>
      </w:pPr>
    </w:p>
    <w:p w14:paraId="07C7261C" w14:textId="77777777" w:rsidR="00CF03BC" w:rsidRPr="005C3B09" w:rsidRDefault="00CF03BC" w:rsidP="00CF03BC">
      <w:pPr>
        <w:spacing w:line="0" w:lineRule="atLeast"/>
        <w:ind w:left="720"/>
        <w:rPr>
          <w:rFonts w:ascii="Arial" w:eastAsia="ヒラギノ明朝 Pro W3" w:hAnsi="Arial" w:cs="Arial"/>
          <w:sz w:val="12"/>
          <w:szCs w:val="12"/>
        </w:rPr>
      </w:pPr>
    </w:p>
    <w:p w14:paraId="7E0DA435" w14:textId="77777777" w:rsidR="00CF03BC" w:rsidRPr="005C3B09" w:rsidRDefault="00CF03BC" w:rsidP="00CF03BC">
      <w:pPr>
        <w:spacing w:line="0" w:lineRule="atLeast"/>
        <w:rPr>
          <w:rFonts w:ascii="Arial" w:eastAsia="ヒラギノ明朝 Pro W3" w:hAnsi="Arial" w:cs="Arial"/>
          <w:sz w:val="12"/>
          <w:szCs w:val="12"/>
        </w:rPr>
      </w:pPr>
    </w:p>
    <w:p w14:paraId="6C61939E" w14:textId="6AF6A613" w:rsidR="00CF03BC" w:rsidRPr="00CA3ACE" w:rsidRDefault="00CF03BC" w:rsidP="00CF03BC">
      <w:pPr>
        <w:spacing w:line="0" w:lineRule="atLeast"/>
        <w:rPr>
          <w:rFonts w:asciiTheme="majorEastAsia" w:eastAsiaTheme="majorEastAsia" w:hAnsiTheme="majorEastAsia" w:cs="Arial"/>
        </w:rPr>
      </w:pPr>
      <w:r w:rsidRPr="00CA3ACE">
        <w:rPr>
          <w:rFonts w:asciiTheme="majorEastAsia" w:eastAsiaTheme="majorEastAsia" w:hAnsiTheme="majorEastAsia" w:cs="Arial"/>
        </w:rPr>
        <w:t>以上を理解し</w:t>
      </w:r>
      <w:r w:rsidR="00E21F1B">
        <w:rPr>
          <w:rFonts w:asciiTheme="majorEastAsia" w:eastAsiaTheme="majorEastAsia" w:hAnsiTheme="majorEastAsia" w:cs="Arial" w:hint="eastAsia"/>
        </w:rPr>
        <w:t>途中</w:t>
      </w:r>
      <w:r w:rsidRPr="00CA3ACE">
        <w:rPr>
          <w:rFonts w:asciiTheme="majorEastAsia" w:eastAsiaTheme="majorEastAsia" w:hAnsiTheme="majorEastAsia" w:cs="Arial"/>
        </w:rPr>
        <w:t>入学申込書を提出</w:t>
      </w:r>
      <w:r w:rsidR="007145C0">
        <w:rPr>
          <w:rFonts w:asciiTheme="majorEastAsia" w:eastAsiaTheme="majorEastAsia" w:hAnsiTheme="majorEastAsia" w:cs="Arial" w:hint="eastAsia"/>
        </w:rPr>
        <w:t>いた</w:t>
      </w:r>
      <w:r w:rsidRPr="00CA3ACE">
        <w:rPr>
          <w:rFonts w:asciiTheme="majorEastAsia" w:eastAsiaTheme="majorEastAsia" w:hAnsiTheme="majorEastAsia" w:cs="Arial"/>
        </w:rPr>
        <w:t>します。</w:t>
      </w:r>
    </w:p>
    <w:p w14:paraId="7668F2BB" w14:textId="77777777" w:rsidR="00CF03BC" w:rsidRPr="00F668C8" w:rsidRDefault="00CF03BC" w:rsidP="00CF03BC">
      <w:pPr>
        <w:spacing w:line="0" w:lineRule="atLeast"/>
        <w:rPr>
          <w:rFonts w:ascii="Arial" w:eastAsia="ヒラギノ明朝 Pro W3" w:hAnsi="Arial" w:cs="Arial"/>
        </w:rPr>
      </w:pPr>
      <w:r w:rsidRPr="00F668C8">
        <w:rPr>
          <w:rFonts w:ascii="Arial" w:eastAsia="ヒラギノ明朝 Pro W3" w:hAnsi="Arial" w:cs="Arial"/>
          <w:sz w:val="16"/>
        </w:rPr>
        <w:t xml:space="preserve">I understand the </w:t>
      </w:r>
      <w:r w:rsidRPr="00F668C8">
        <w:rPr>
          <w:rFonts w:ascii="Arial" w:eastAsia="ヒラギノ明朝 Pro W3" w:hAnsi="Arial" w:cs="Arial"/>
          <w:sz w:val="16"/>
          <w:lang w:val="en-AU"/>
        </w:rPr>
        <w:t>conditions</w:t>
      </w:r>
      <w:r>
        <w:rPr>
          <w:rFonts w:ascii="Arial" w:eastAsia="ヒラギノ明朝 Pro W3" w:hAnsi="Arial" w:cs="Arial"/>
          <w:sz w:val="16"/>
          <w:lang w:val="en-AU"/>
        </w:rPr>
        <w:t xml:space="preserve"> </w:t>
      </w:r>
      <w:r w:rsidRPr="00F668C8">
        <w:rPr>
          <w:rFonts w:ascii="Arial" w:eastAsia="ヒラギノ明朝 Pro W3" w:hAnsi="Arial" w:cs="Arial"/>
          <w:sz w:val="16"/>
        </w:rPr>
        <w:t xml:space="preserve">above and </w:t>
      </w:r>
      <w:r w:rsidRPr="00F668C8">
        <w:rPr>
          <w:rFonts w:ascii="Arial" w:eastAsia="ヒラギノ明朝 Pro W3" w:hAnsi="Arial" w:cs="Arial"/>
          <w:sz w:val="16"/>
          <w:lang w:val="en-AU"/>
        </w:rPr>
        <w:t>hereby</w:t>
      </w:r>
      <w:r>
        <w:rPr>
          <w:rFonts w:ascii="Arial" w:eastAsia="ヒラギノ明朝 Pro W3" w:hAnsi="Arial" w:cs="Arial"/>
          <w:sz w:val="16"/>
          <w:lang w:val="en-AU"/>
        </w:rPr>
        <w:t xml:space="preserve"> </w:t>
      </w:r>
      <w:r w:rsidRPr="00F668C8">
        <w:rPr>
          <w:rFonts w:ascii="Arial" w:eastAsia="ヒラギノ明朝 Pro W3" w:hAnsi="Arial" w:cs="Arial"/>
          <w:sz w:val="16"/>
        </w:rPr>
        <w:t xml:space="preserve">submit </w:t>
      </w:r>
      <w:r w:rsidRPr="00F668C8">
        <w:rPr>
          <w:rFonts w:ascii="Arial" w:eastAsia="ヒラギノ明朝 Pro W3" w:hAnsi="Arial" w:cs="Arial"/>
          <w:sz w:val="16"/>
          <w:lang w:val="en-AU"/>
        </w:rPr>
        <w:t>this application for trial attendance of class(es).</w:t>
      </w:r>
    </w:p>
    <w:p w14:paraId="3334E426" w14:textId="77777777" w:rsidR="00CF03BC" w:rsidRPr="005C3B09" w:rsidRDefault="00CF03BC" w:rsidP="00CF03BC">
      <w:pPr>
        <w:spacing w:line="0" w:lineRule="atLeast"/>
        <w:rPr>
          <w:rFonts w:ascii="Arial" w:eastAsia="ヒラギノ明朝 Pro W3" w:hAnsi="Arial" w:cs="Arial"/>
          <w:sz w:val="12"/>
          <w:szCs w:val="12"/>
        </w:rPr>
      </w:pPr>
    </w:p>
    <w:p w14:paraId="0F215528" w14:textId="77777777" w:rsidR="00CF03BC" w:rsidRPr="005C3B09" w:rsidRDefault="00CF03BC" w:rsidP="00CF03BC">
      <w:pPr>
        <w:spacing w:line="0" w:lineRule="atLeast"/>
        <w:rPr>
          <w:rFonts w:ascii="Arial" w:eastAsia="ヒラギノ明朝 Pro W3" w:hAnsi="Arial" w:cs="Arial"/>
          <w:sz w:val="12"/>
          <w:szCs w:val="12"/>
        </w:rPr>
      </w:pPr>
    </w:p>
    <w:p w14:paraId="0CCCA0B9" w14:textId="49493791" w:rsidR="00CF03BC" w:rsidRPr="00F668C8" w:rsidRDefault="00CF03BC" w:rsidP="00CF03BC">
      <w:pPr>
        <w:spacing w:line="0" w:lineRule="atLeast"/>
        <w:rPr>
          <w:rFonts w:ascii="Arial" w:eastAsia="ヒラギノ明朝 Pro W3" w:hAnsi="Arial" w:cs="Arial"/>
        </w:rPr>
      </w:pPr>
      <w:r w:rsidRPr="00CA3ACE">
        <w:rPr>
          <w:rFonts w:asciiTheme="majorEastAsia" w:eastAsiaTheme="majorEastAsia" w:hAnsiTheme="majorEastAsia" w:cs="Arial"/>
        </w:rPr>
        <w:t>保護者署名</w:t>
      </w:r>
      <w:r w:rsidRPr="00F668C8">
        <w:rPr>
          <w:rFonts w:ascii="Arial" w:eastAsia="ヒラギノ明朝 Pro W3" w:hAnsi="Arial" w:cs="Arial"/>
        </w:rPr>
        <w:t>：</w:t>
      </w:r>
      <w:r w:rsidR="001533C4">
        <w:rPr>
          <w:rFonts w:ascii="Arial" w:eastAsia="ヒラギノ明朝 Pro W3" w:hAnsi="Arial" w:cs="Arial" w:hint="eastAsia"/>
          <w:u w:val="single"/>
        </w:rPr>
        <w:t xml:space="preserve">　　　　　　　　　　　　　　　　　　　　</w:t>
      </w:r>
      <w:r w:rsidR="001533C4">
        <w:rPr>
          <w:rFonts w:ascii="Arial" w:eastAsia="ヒラギノ明朝 Pro W3" w:hAnsi="Arial" w:cs="Arial" w:hint="eastAsia"/>
          <w:u w:val="single"/>
        </w:rPr>
        <w:t xml:space="preserve"> </w:t>
      </w:r>
      <w:r w:rsidR="001533C4">
        <w:rPr>
          <w:rFonts w:ascii="Arial" w:eastAsia="ヒラギノ明朝 Pro W3" w:hAnsi="Arial" w:cs="Arial"/>
          <w:u w:val="single"/>
        </w:rPr>
        <w:t xml:space="preserve">  </w:t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</w:rPr>
        <w:softHyphen/>
      </w:r>
      <w:r w:rsidR="001533C4" w:rsidRPr="00F668C8">
        <w:rPr>
          <w:rFonts w:ascii="Arial" w:eastAsia="ヒラギノ明朝 Pro W3" w:hAnsi="Arial" w:cs="Arial"/>
          <w:u w:val="single"/>
        </w:rPr>
        <w:t xml:space="preserve">　　　　　　　　　　　　　　　　　　　　　</w:t>
      </w:r>
      <w:r w:rsidRPr="00F668C8">
        <w:rPr>
          <w:rFonts w:ascii="Arial" w:eastAsia="ヒラギノ明朝 Pro W3" w:hAnsi="Arial" w:cs="Arial"/>
          <w:u w:val="single"/>
        </w:rPr>
        <w:t xml:space="preserve">　　　　　　　　　　　　　　　　　　　　</w:t>
      </w:r>
    </w:p>
    <w:p w14:paraId="213E8DBC" w14:textId="77777777" w:rsidR="00CF03BC" w:rsidRPr="00F668C8" w:rsidRDefault="00CF03BC" w:rsidP="00CF03BC">
      <w:pPr>
        <w:spacing w:line="0" w:lineRule="atLeast"/>
        <w:rPr>
          <w:rFonts w:ascii="Arial" w:eastAsia="ヒラギノ明朝 Pro W3" w:hAnsi="Arial" w:cs="Arial"/>
          <w:sz w:val="16"/>
        </w:rPr>
      </w:pPr>
      <w:r w:rsidRPr="00F668C8">
        <w:rPr>
          <w:rFonts w:ascii="Arial" w:eastAsia="ヒラギノ明朝 Pro W3" w:hAnsi="Arial" w:cs="Arial"/>
          <w:sz w:val="16"/>
        </w:rPr>
        <w:t>Signature of parent/guardian</w:t>
      </w:r>
    </w:p>
    <w:p w14:paraId="77D0256F" w14:textId="77777777" w:rsidR="00CF03BC" w:rsidRPr="00F668C8" w:rsidRDefault="00CF03BC" w:rsidP="00CF03BC">
      <w:pPr>
        <w:spacing w:line="0" w:lineRule="atLeast"/>
        <w:rPr>
          <w:rFonts w:ascii="Arial" w:eastAsia="ヒラギノ明朝 Pro W3" w:hAnsi="Arial" w:cs="Arial"/>
          <w:sz w:val="16"/>
        </w:rPr>
      </w:pPr>
    </w:p>
    <w:p w14:paraId="0738FFC0" w14:textId="48A0CA1B" w:rsidR="00CF03BC" w:rsidRPr="00F668C8" w:rsidRDefault="00CF03BC" w:rsidP="00CF03BC">
      <w:pPr>
        <w:spacing w:line="0" w:lineRule="atLeast"/>
        <w:rPr>
          <w:rFonts w:ascii="Arial" w:eastAsia="ヒラギノ明朝 Pro W3" w:hAnsi="Arial" w:cs="Arial"/>
        </w:rPr>
      </w:pPr>
      <w:r w:rsidRPr="00CA3ACE">
        <w:rPr>
          <w:rFonts w:asciiTheme="majorEastAsia" w:eastAsiaTheme="majorEastAsia" w:hAnsiTheme="majorEastAsia" w:cs="Arial"/>
        </w:rPr>
        <w:t>保護者氏名</w:t>
      </w:r>
      <w:r w:rsidRPr="00F668C8">
        <w:rPr>
          <w:rFonts w:ascii="Arial" w:eastAsia="ヒラギノ明朝 Pro W3" w:hAnsi="Arial" w:cs="Arial"/>
        </w:rPr>
        <w:t>：</w:t>
      </w:r>
      <w:bookmarkStart w:id="1" w:name="_Hlk113459380"/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</w:rPr>
        <w:softHyphen/>
      </w:r>
      <w:r w:rsidRPr="00F668C8">
        <w:rPr>
          <w:rFonts w:ascii="Arial" w:eastAsia="ヒラギノ明朝 Pro W3" w:hAnsi="Arial" w:cs="Arial"/>
          <w:u w:val="single"/>
        </w:rPr>
        <w:t xml:space="preserve">　　　　　　　　　　　　　　　　　　　　　</w:t>
      </w:r>
      <w:bookmarkEnd w:id="1"/>
      <w:r w:rsidRPr="00F668C8">
        <w:rPr>
          <w:rFonts w:ascii="Arial" w:eastAsia="ヒラギノ明朝 Pro W3" w:hAnsi="Arial" w:cs="Arial"/>
        </w:rPr>
        <w:t xml:space="preserve">　　</w:t>
      </w:r>
      <w:r w:rsidRPr="00CA3ACE">
        <w:rPr>
          <w:rFonts w:asciiTheme="majorEastAsia" w:eastAsiaTheme="majorEastAsia" w:hAnsiTheme="majorEastAsia" w:cs="Arial"/>
        </w:rPr>
        <w:t>日付：</w:t>
      </w:r>
      <w:r w:rsidR="00E35DCC">
        <w:rPr>
          <w:rFonts w:asciiTheme="majorEastAsia" w:eastAsiaTheme="majorEastAsia" w:hAnsiTheme="majorEastAsia" w:cs="Arial" w:hint="eastAsia"/>
        </w:rPr>
        <w:t>_</w:t>
      </w:r>
      <w:r w:rsidR="00E35DCC">
        <w:rPr>
          <w:rFonts w:asciiTheme="majorEastAsia" w:eastAsiaTheme="majorEastAsia" w:hAnsiTheme="majorEastAsia" w:cs="Arial"/>
        </w:rPr>
        <w:t>_________________________</w:t>
      </w:r>
      <w:r w:rsidRPr="00F668C8">
        <w:rPr>
          <w:rFonts w:ascii="Arial" w:eastAsia="ヒラギノ明朝 Pro W3" w:hAnsi="Arial" w:cs="Arial"/>
          <w:u w:val="single"/>
        </w:rPr>
        <w:t xml:space="preserve">　　　　　　　　　</w:t>
      </w:r>
      <w:r w:rsidRPr="00F668C8">
        <w:rPr>
          <w:rFonts w:ascii="Arial" w:eastAsia="ヒラギノ明朝 Pro W3" w:hAnsi="Arial" w:cs="Arial"/>
        </w:rPr>
        <w:t xml:space="preserve">　</w:t>
      </w:r>
    </w:p>
    <w:p w14:paraId="30B815EF" w14:textId="2BF29B51" w:rsidR="00CF03BC" w:rsidRPr="00F668C8" w:rsidRDefault="00CF03BC" w:rsidP="00CF03BC">
      <w:pPr>
        <w:spacing w:line="0" w:lineRule="atLeast"/>
        <w:rPr>
          <w:rFonts w:ascii="Arial" w:eastAsia="ヒラギノ明朝 Pro W3" w:hAnsi="Arial" w:cs="Arial"/>
          <w:sz w:val="16"/>
        </w:rPr>
      </w:pPr>
      <w:r w:rsidRPr="00F668C8">
        <w:rPr>
          <w:rFonts w:ascii="Arial" w:eastAsia="ヒラギノ明朝 Pro W3" w:hAnsi="Arial" w:cs="Arial"/>
          <w:sz w:val="16"/>
        </w:rPr>
        <w:t xml:space="preserve">Name of parent/guardian                                               </w:t>
      </w:r>
      <w:r>
        <w:rPr>
          <w:rFonts w:ascii="Arial" w:eastAsia="ヒラギノ明朝 Pro W3" w:hAnsi="Arial" w:cs="Arial" w:hint="eastAsia"/>
          <w:sz w:val="16"/>
        </w:rPr>
        <w:t xml:space="preserve">      </w:t>
      </w:r>
      <w:r w:rsidR="00EE3E60">
        <w:rPr>
          <w:rFonts w:ascii="Arial" w:eastAsia="ヒラギノ明朝 Pro W3" w:hAnsi="Arial" w:cs="Arial" w:hint="eastAsia"/>
          <w:sz w:val="16"/>
        </w:rPr>
        <w:t xml:space="preserve">　　　　　　　　　　　　</w:t>
      </w:r>
      <w:r w:rsidR="00E35DCC">
        <w:rPr>
          <w:rFonts w:ascii="Arial" w:eastAsia="ヒラギノ明朝 Pro W3" w:hAnsi="Arial" w:cs="Arial" w:hint="eastAsia"/>
          <w:sz w:val="16"/>
        </w:rPr>
        <w:t xml:space="preserve"> </w:t>
      </w:r>
      <w:r w:rsidR="00E35DCC">
        <w:rPr>
          <w:rFonts w:ascii="Arial" w:eastAsia="ヒラギノ明朝 Pro W3" w:hAnsi="Arial" w:cs="Arial"/>
          <w:sz w:val="16"/>
        </w:rPr>
        <w:t xml:space="preserve"> </w:t>
      </w:r>
      <w:r w:rsidRPr="00F668C8">
        <w:rPr>
          <w:rFonts w:ascii="Arial" w:eastAsia="ヒラギノ明朝 Pro W3" w:hAnsi="Arial" w:cs="Arial"/>
          <w:sz w:val="16"/>
          <w:lang w:val="en-AU"/>
        </w:rPr>
        <w:t>Date</w:t>
      </w:r>
      <w:r w:rsidRPr="00F668C8">
        <w:rPr>
          <w:rFonts w:ascii="Arial" w:eastAsia="ヒラギノ明朝 Pro W3" w:hAnsi="Arial" w:cs="Arial"/>
          <w:lang w:val="en-AU"/>
        </w:rPr>
        <w:t xml:space="preserve">　　　　　　　　　　　　　</w:t>
      </w:r>
    </w:p>
    <w:p w14:paraId="212E399C" w14:textId="77777777" w:rsidR="00FD0F2D" w:rsidRDefault="00FD0F2D" w:rsidP="00FD0F2D">
      <w:pPr>
        <w:spacing w:line="0" w:lineRule="atLeast"/>
        <w:rPr>
          <w:rFonts w:ascii="Times New Roman" w:eastAsiaTheme="minorEastAsia" w:hAnsiTheme="minorEastAsia"/>
          <w:b/>
        </w:rPr>
      </w:pPr>
    </w:p>
    <w:p w14:paraId="2B3C7BA3" w14:textId="77777777" w:rsidR="00A90D51" w:rsidRDefault="00A90D51" w:rsidP="00FD0F2D">
      <w:pPr>
        <w:spacing w:line="0" w:lineRule="atLeast"/>
        <w:rPr>
          <w:rFonts w:ascii="Times New Roman" w:eastAsiaTheme="minorEastAsia" w:hAnsiTheme="minorEastAsia"/>
          <w:b/>
        </w:rPr>
      </w:pPr>
    </w:p>
    <w:p w14:paraId="73A34FBA" w14:textId="77777777" w:rsidR="00966697" w:rsidRDefault="00966697" w:rsidP="00FD0F2D">
      <w:pPr>
        <w:spacing w:line="0" w:lineRule="atLeast"/>
        <w:rPr>
          <w:rFonts w:ascii="Times New Roman" w:eastAsiaTheme="minorEastAsia" w:hAnsiTheme="minorEastAsia"/>
          <w:b/>
        </w:rPr>
      </w:pPr>
    </w:p>
    <w:sectPr w:rsidR="00966697" w:rsidSect="00CF03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0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89109" w14:textId="77777777" w:rsidR="000822BE" w:rsidRDefault="000822BE" w:rsidP="002F620B">
      <w:r>
        <w:separator/>
      </w:r>
    </w:p>
  </w:endnote>
  <w:endnote w:type="continuationSeparator" w:id="0">
    <w:p w14:paraId="1C2CD3DE" w14:textId="77777777" w:rsidR="000822BE" w:rsidRDefault="000822BE" w:rsidP="002F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明朝 Pro W3">
    <w:altName w:val="MS Mincho"/>
    <w:charset w:val="80"/>
    <w:family w:val="auto"/>
    <w:pitch w:val="variable"/>
    <w:sig w:usb0="00000000" w:usb1="00000708" w:usb2="1000000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2D986" w14:textId="77777777" w:rsidR="000E2B71" w:rsidRDefault="000E2B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E91B" w14:textId="77777777" w:rsidR="00AF3B81" w:rsidRDefault="00AF3B81" w:rsidP="00AF3B81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The Melbourne International School of Japanese</w:t>
    </w:r>
  </w:p>
  <w:p w14:paraId="43C36D20" w14:textId="76A78592" w:rsidR="00AF3B81" w:rsidRDefault="00AF3B81" w:rsidP="00AF3B81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 w:hint="eastAsia"/>
        <w:color w:val="808080"/>
        <w:sz w:val="16"/>
      </w:rPr>
      <w:t xml:space="preserve"> </w:t>
    </w:r>
    <w:r>
      <w:rPr>
        <w:rFonts w:ascii="Arial" w:hAnsi="Arial"/>
        <w:color w:val="808080"/>
        <w:sz w:val="16"/>
      </w:rPr>
      <w:t>Application Form for Mid-Course Enrolment</w:t>
    </w:r>
    <w:r>
      <w:rPr>
        <w:rFonts w:ascii="Arial" w:hAnsi="Arial" w:hint="eastAsia"/>
        <w:color w:val="808080"/>
        <w:sz w:val="16"/>
      </w:rPr>
      <w:t xml:space="preserve"> </w:t>
    </w:r>
  </w:p>
  <w:p w14:paraId="3B3E46EE" w14:textId="2C446C52" w:rsidR="00AF3B81" w:rsidRDefault="00AF3B81" w:rsidP="00AF3B81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ST-A</w:t>
    </w:r>
    <w:r w:rsidR="005E3C79">
      <w:rPr>
        <w:rFonts w:ascii="Arial" w:hAnsi="Arial" w:hint="eastAsia"/>
        <w:color w:val="808080"/>
        <w:sz w:val="16"/>
      </w:rPr>
      <w:t>F-</w:t>
    </w:r>
    <w:r>
      <w:rPr>
        <w:rFonts w:ascii="Arial" w:hAnsi="Arial"/>
        <w:color w:val="808080"/>
        <w:sz w:val="16"/>
      </w:rPr>
      <w:t>M</w:t>
    </w:r>
    <w:r w:rsidR="005E3C79">
      <w:rPr>
        <w:rFonts w:ascii="Arial" w:hAnsi="Arial" w:hint="eastAsia"/>
        <w:color w:val="808080"/>
        <w:sz w:val="16"/>
      </w:rPr>
      <w:t>C</w:t>
    </w:r>
    <w:r>
      <w:rPr>
        <w:rFonts w:ascii="Arial" w:hAnsi="Arial"/>
        <w:color w:val="808080"/>
        <w:sz w:val="16"/>
      </w:rPr>
      <w:t>10</w:t>
    </w:r>
    <w:r w:rsidR="000E2B71">
      <w:rPr>
        <w:rFonts w:ascii="Arial" w:hAnsi="Arial"/>
        <w:color w:val="808080"/>
        <w:sz w:val="16"/>
      </w:rPr>
      <w:t>2</w:t>
    </w:r>
  </w:p>
  <w:p w14:paraId="5F33FE49" w14:textId="5A8EBF85" w:rsidR="00AF3B81" w:rsidRDefault="00AF3B81" w:rsidP="00AF3B81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 w:hint="eastAsia"/>
        <w:color w:val="808080"/>
        <w:sz w:val="16"/>
      </w:rPr>
      <w:t>©</w:t>
    </w:r>
    <w:r>
      <w:rPr>
        <w:rFonts w:ascii="Arial" w:hAnsi="Arial"/>
        <w:color w:val="808080"/>
        <w:sz w:val="16"/>
      </w:rPr>
      <w:t>MISJ_0</w:t>
    </w:r>
    <w:r w:rsidR="00B9715D">
      <w:rPr>
        <w:rFonts w:ascii="Arial" w:hAnsi="Arial"/>
        <w:color w:val="808080"/>
        <w:sz w:val="16"/>
      </w:rPr>
      <w:t>9</w:t>
    </w:r>
    <w:r>
      <w:rPr>
        <w:rFonts w:ascii="Arial" w:hAnsi="Arial"/>
        <w:color w:val="808080"/>
        <w:sz w:val="16"/>
      </w:rPr>
      <w:t>.0</w:t>
    </w:r>
    <w:r w:rsidR="00B9715D">
      <w:rPr>
        <w:rFonts w:ascii="Arial" w:hAnsi="Arial"/>
        <w:color w:val="808080"/>
        <w:sz w:val="16"/>
      </w:rPr>
      <w:t>8</w:t>
    </w:r>
    <w:r>
      <w:rPr>
        <w:rFonts w:ascii="Arial" w:hAnsi="Arial"/>
        <w:color w:val="808080"/>
        <w:sz w:val="16"/>
      </w:rPr>
      <w:t>.202</w:t>
    </w:r>
    <w:r w:rsidR="003611D1">
      <w:rPr>
        <w:rFonts w:ascii="Arial" w:hAnsi="Arial"/>
        <w:color w:val="808080"/>
        <w:sz w:val="16"/>
      </w:rPr>
      <w:t>3</w:t>
    </w:r>
  </w:p>
  <w:p w14:paraId="0E1DA8C0" w14:textId="77777777" w:rsidR="00EF29F0" w:rsidRDefault="00EF29F0" w:rsidP="001B4DED">
    <w:pPr>
      <w:pStyle w:val="Footer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4D5C" w14:textId="77777777" w:rsidR="000E2B71" w:rsidRDefault="000E2B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B61BF" w14:textId="77777777" w:rsidR="000822BE" w:rsidRDefault="000822BE" w:rsidP="002F620B">
      <w:r>
        <w:separator/>
      </w:r>
    </w:p>
  </w:footnote>
  <w:footnote w:type="continuationSeparator" w:id="0">
    <w:p w14:paraId="74687B61" w14:textId="77777777" w:rsidR="000822BE" w:rsidRDefault="000822BE" w:rsidP="002F6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B97FA" w14:textId="77777777" w:rsidR="002F620B" w:rsidRDefault="00000000">
    <w:pPr>
      <w:pStyle w:val="Header"/>
    </w:pPr>
    <w:r>
      <w:rPr>
        <w:noProof/>
      </w:rPr>
      <w:pict w14:anchorId="39534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3" o:spid="_x0000_s1145" type="#_x0000_t75" style="position:absolute;left:0;text-align:left;margin-left:0;margin-top:0;width:374.2pt;height:374.2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43BD" w14:textId="77777777" w:rsidR="00F320F2" w:rsidRDefault="00000000" w:rsidP="008F5FF7">
    <w:pPr>
      <w:pStyle w:val="Header"/>
      <w:tabs>
        <w:tab w:val="clear" w:pos="4680"/>
        <w:tab w:val="clear" w:pos="9360"/>
        <w:tab w:val="left" w:pos="7660"/>
        <w:tab w:val="left" w:pos="8460"/>
      </w:tabs>
    </w:pPr>
    <w:r>
      <w:rPr>
        <w:noProof/>
      </w:rPr>
      <w:pict w14:anchorId="4A3E74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4" o:spid="_x0000_s1146" type="#_x0000_t75" style="position:absolute;left:0;text-align:left;margin-left:0;margin-top:0;width:374.2pt;height:374.2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  <w:p w14:paraId="29A876FD" w14:textId="77777777" w:rsidR="002F620B" w:rsidRDefault="004B4E1F" w:rsidP="00FD0F2D">
    <w:pPr>
      <w:pStyle w:val="Header"/>
      <w:tabs>
        <w:tab w:val="clear" w:pos="4680"/>
        <w:tab w:val="clear" w:pos="9360"/>
        <w:tab w:val="left" w:pos="7660"/>
        <w:tab w:val="left" w:pos="8460"/>
      </w:tabs>
      <w:ind w:hanging="426"/>
    </w:pPr>
    <w:r>
      <w:rPr>
        <w:noProof/>
      </w:rPr>
      <w:drawing>
        <wp:inline distT="0" distB="0" distL="0" distR="0" wp14:anchorId="59054520" wp14:editId="3A39BA10">
          <wp:extent cx="6838950" cy="895350"/>
          <wp:effectExtent l="19050" t="0" r="0" b="0"/>
          <wp:docPr id="2" name="Picture 1" descr="yoshikoheader_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shikoheader_20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98CC5" w14:textId="77777777" w:rsidR="002F620B" w:rsidRPr="006374B7" w:rsidRDefault="00A364B3" w:rsidP="00A364B3">
    <w:pPr>
      <w:pStyle w:val="Header"/>
      <w:tabs>
        <w:tab w:val="clear" w:pos="4680"/>
        <w:tab w:val="clear" w:pos="9360"/>
        <w:tab w:val="left" w:pos="887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826C8" w14:textId="77777777" w:rsidR="002F620B" w:rsidRDefault="00000000">
    <w:pPr>
      <w:pStyle w:val="Header"/>
    </w:pPr>
    <w:r>
      <w:rPr>
        <w:noProof/>
      </w:rPr>
      <w:pict w14:anchorId="53A3B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2" o:spid="_x0000_s1144" type="#_x0000_t75" style="position:absolute;left:0;text-align:left;margin-left:0;margin-top:0;width:374.2pt;height:374.2pt;z-index:-25165926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50B8"/>
    <w:multiLevelType w:val="hybridMultilevel"/>
    <w:tmpl w:val="E04C6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07930"/>
    <w:multiLevelType w:val="hybridMultilevel"/>
    <w:tmpl w:val="0F9655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8456B"/>
    <w:multiLevelType w:val="hybridMultilevel"/>
    <w:tmpl w:val="D5303302"/>
    <w:lvl w:ilvl="0" w:tplc="2E96AD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1"/>
        <w:szCs w:val="21"/>
      </w:rPr>
    </w:lvl>
    <w:lvl w:ilvl="1" w:tplc="EEE8F76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78C7CE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5423A1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DA6E07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EF01B9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520654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66DA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03E830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12309E"/>
    <w:multiLevelType w:val="hybridMultilevel"/>
    <w:tmpl w:val="B21097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C5AD9"/>
    <w:multiLevelType w:val="hybridMultilevel"/>
    <w:tmpl w:val="3A5ADBB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F6973"/>
    <w:multiLevelType w:val="hybridMultilevel"/>
    <w:tmpl w:val="802ED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910C3"/>
    <w:multiLevelType w:val="hybridMultilevel"/>
    <w:tmpl w:val="4E208682"/>
    <w:lvl w:ilvl="0" w:tplc="EC1ED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2349F"/>
    <w:multiLevelType w:val="hybridMultilevel"/>
    <w:tmpl w:val="DC9A9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01C84"/>
    <w:multiLevelType w:val="hybridMultilevel"/>
    <w:tmpl w:val="7B64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03D43"/>
    <w:multiLevelType w:val="hybridMultilevel"/>
    <w:tmpl w:val="EBDCF95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44841"/>
    <w:multiLevelType w:val="hybridMultilevel"/>
    <w:tmpl w:val="55DC6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B382B"/>
    <w:multiLevelType w:val="hybridMultilevel"/>
    <w:tmpl w:val="C0BEDB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4601371">
    <w:abstractNumId w:val="4"/>
  </w:num>
  <w:num w:numId="2" w16cid:durableId="1690717419">
    <w:abstractNumId w:val="10"/>
  </w:num>
  <w:num w:numId="3" w16cid:durableId="1366907228">
    <w:abstractNumId w:val="7"/>
  </w:num>
  <w:num w:numId="4" w16cid:durableId="1179542886">
    <w:abstractNumId w:val="2"/>
  </w:num>
  <w:num w:numId="5" w16cid:durableId="1394698016">
    <w:abstractNumId w:val="3"/>
  </w:num>
  <w:num w:numId="6" w16cid:durableId="801848423">
    <w:abstractNumId w:val="1"/>
  </w:num>
  <w:num w:numId="7" w16cid:durableId="229316385">
    <w:abstractNumId w:val="0"/>
  </w:num>
  <w:num w:numId="8" w16cid:durableId="1924947008">
    <w:abstractNumId w:val="8"/>
  </w:num>
  <w:num w:numId="9" w16cid:durableId="1660621360">
    <w:abstractNumId w:val="11"/>
  </w:num>
  <w:num w:numId="10" w16cid:durableId="1076631461">
    <w:abstractNumId w:val="6"/>
  </w:num>
  <w:num w:numId="11" w16cid:durableId="1946232917">
    <w:abstractNumId w:val="9"/>
  </w:num>
  <w:num w:numId="12" w16cid:durableId="18907220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bordersDoNotSurroundHeader/>
  <w:bordersDoNotSurroundFooter/>
  <w:proofState w:spelling="clean" w:grammar="clean"/>
  <w:attachedTemplate r:id="rId1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4D"/>
    <w:rsid w:val="00030F82"/>
    <w:rsid w:val="00056DD8"/>
    <w:rsid w:val="00061B87"/>
    <w:rsid w:val="00063618"/>
    <w:rsid w:val="0007042C"/>
    <w:rsid w:val="000822BE"/>
    <w:rsid w:val="000838CB"/>
    <w:rsid w:val="0009480A"/>
    <w:rsid w:val="000B0C25"/>
    <w:rsid w:val="000B27AF"/>
    <w:rsid w:val="000B3232"/>
    <w:rsid w:val="000B38F4"/>
    <w:rsid w:val="000E2B71"/>
    <w:rsid w:val="00100915"/>
    <w:rsid w:val="00112BF5"/>
    <w:rsid w:val="001318AF"/>
    <w:rsid w:val="00134A53"/>
    <w:rsid w:val="00141FB5"/>
    <w:rsid w:val="001533C4"/>
    <w:rsid w:val="0018117C"/>
    <w:rsid w:val="001B4DED"/>
    <w:rsid w:val="001C25D6"/>
    <w:rsid w:val="001C6FFA"/>
    <w:rsid w:val="001D374D"/>
    <w:rsid w:val="002043A5"/>
    <w:rsid w:val="00210110"/>
    <w:rsid w:val="00221011"/>
    <w:rsid w:val="00246688"/>
    <w:rsid w:val="00280507"/>
    <w:rsid w:val="002805A5"/>
    <w:rsid w:val="002A58CC"/>
    <w:rsid w:val="002C0CE5"/>
    <w:rsid w:val="002F3FE9"/>
    <w:rsid w:val="002F620B"/>
    <w:rsid w:val="00304002"/>
    <w:rsid w:val="00317620"/>
    <w:rsid w:val="00327CA4"/>
    <w:rsid w:val="00330E0C"/>
    <w:rsid w:val="00332262"/>
    <w:rsid w:val="0034308C"/>
    <w:rsid w:val="00351B92"/>
    <w:rsid w:val="003566CB"/>
    <w:rsid w:val="00356B80"/>
    <w:rsid w:val="003611D1"/>
    <w:rsid w:val="0036279F"/>
    <w:rsid w:val="003724A6"/>
    <w:rsid w:val="00373E04"/>
    <w:rsid w:val="00382D31"/>
    <w:rsid w:val="0038713E"/>
    <w:rsid w:val="003A5C73"/>
    <w:rsid w:val="003B1938"/>
    <w:rsid w:val="003D2F5C"/>
    <w:rsid w:val="003E42F1"/>
    <w:rsid w:val="004019A4"/>
    <w:rsid w:val="004365F4"/>
    <w:rsid w:val="00447715"/>
    <w:rsid w:val="00456756"/>
    <w:rsid w:val="00456FCD"/>
    <w:rsid w:val="00466338"/>
    <w:rsid w:val="00471F33"/>
    <w:rsid w:val="004A5D48"/>
    <w:rsid w:val="004A7E3D"/>
    <w:rsid w:val="004B4E1F"/>
    <w:rsid w:val="004D62C8"/>
    <w:rsid w:val="004E4307"/>
    <w:rsid w:val="004E6707"/>
    <w:rsid w:val="004F3535"/>
    <w:rsid w:val="00561CD6"/>
    <w:rsid w:val="005B5A2B"/>
    <w:rsid w:val="005D5B41"/>
    <w:rsid w:val="005E3C79"/>
    <w:rsid w:val="006374B7"/>
    <w:rsid w:val="00656684"/>
    <w:rsid w:val="00665179"/>
    <w:rsid w:val="0067162F"/>
    <w:rsid w:val="00685C64"/>
    <w:rsid w:val="006A3E62"/>
    <w:rsid w:val="006B0F7B"/>
    <w:rsid w:val="006C5DBE"/>
    <w:rsid w:val="006F2537"/>
    <w:rsid w:val="00707D7B"/>
    <w:rsid w:val="007145C0"/>
    <w:rsid w:val="0074204C"/>
    <w:rsid w:val="0074493F"/>
    <w:rsid w:val="00751FBC"/>
    <w:rsid w:val="007A000E"/>
    <w:rsid w:val="007B23AE"/>
    <w:rsid w:val="007C6FC6"/>
    <w:rsid w:val="00801395"/>
    <w:rsid w:val="00856FC9"/>
    <w:rsid w:val="0087572A"/>
    <w:rsid w:val="00880E65"/>
    <w:rsid w:val="008A0696"/>
    <w:rsid w:val="008A65E3"/>
    <w:rsid w:val="008B528B"/>
    <w:rsid w:val="008B611D"/>
    <w:rsid w:val="008F5FF7"/>
    <w:rsid w:val="0090293E"/>
    <w:rsid w:val="00916479"/>
    <w:rsid w:val="00925B7D"/>
    <w:rsid w:val="0094245E"/>
    <w:rsid w:val="00966697"/>
    <w:rsid w:val="009F66DE"/>
    <w:rsid w:val="00A063FF"/>
    <w:rsid w:val="00A364B3"/>
    <w:rsid w:val="00A438F0"/>
    <w:rsid w:val="00A90D51"/>
    <w:rsid w:val="00A958FF"/>
    <w:rsid w:val="00AA1D26"/>
    <w:rsid w:val="00AC77D9"/>
    <w:rsid w:val="00AD352C"/>
    <w:rsid w:val="00AF3B81"/>
    <w:rsid w:val="00B04308"/>
    <w:rsid w:val="00B26023"/>
    <w:rsid w:val="00B35803"/>
    <w:rsid w:val="00B45799"/>
    <w:rsid w:val="00B87C9D"/>
    <w:rsid w:val="00B9715D"/>
    <w:rsid w:val="00BA0076"/>
    <w:rsid w:val="00BC2CF6"/>
    <w:rsid w:val="00BD4A0C"/>
    <w:rsid w:val="00BE4DD6"/>
    <w:rsid w:val="00C16994"/>
    <w:rsid w:val="00C20CEA"/>
    <w:rsid w:val="00C247E0"/>
    <w:rsid w:val="00C30C38"/>
    <w:rsid w:val="00C4434D"/>
    <w:rsid w:val="00C47906"/>
    <w:rsid w:val="00C71573"/>
    <w:rsid w:val="00C80B9C"/>
    <w:rsid w:val="00CA5988"/>
    <w:rsid w:val="00CA77F8"/>
    <w:rsid w:val="00CC1375"/>
    <w:rsid w:val="00CD11FA"/>
    <w:rsid w:val="00CD7CFF"/>
    <w:rsid w:val="00CE398B"/>
    <w:rsid w:val="00CF03BC"/>
    <w:rsid w:val="00CF57CF"/>
    <w:rsid w:val="00D255D2"/>
    <w:rsid w:val="00D25721"/>
    <w:rsid w:val="00D460D0"/>
    <w:rsid w:val="00D825D6"/>
    <w:rsid w:val="00D85769"/>
    <w:rsid w:val="00DA282B"/>
    <w:rsid w:val="00DF4AE6"/>
    <w:rsid w:val="00E03B39"/>
    <w:rsid w:val="00E15A2D"/>
    <w:rsid w:val="00E21F1B"/>
    <w:rsid w:val="00E35DCC"/>
    <w:rsid w:val="00E6479B"/>
    <w:rsid w:val="00E743EB"/>
    <w:rsid w:val="00E76F44"/>
    <w:rsid w:val="00EA4875"/>
    <w:rsid w:val="00EB20D7"/>
    <w:rsid w:val="00EE2E28"/>
    <w:rsid w:val="00EE3E60"/>
    <w:rsid w:val="00EF29F0"/>
    <w:rsid w:val="00F075ED"/>
    <w:rsid w:val="00F20714"/>
    <w:rsid w:val="00F320F2"/>
    <w:rsid w:val="00F32CD1"/>
    <w:rsid w:val="00F87689"/>
    <w:rsid w:val="00FB1994"/>
    <w:rsid w:val="00FB2058"/>
    <w:rsid w:val="00FD0F2D"/>
    <w:rsid w:val="00FD6159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3ECDA9"/>
  <w15:docId w15:val="{75551CAC-42B1-4B76-BB10-06842B8D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Gothic" w:hAnsi="Calibri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3BC"/>
    <w:pPr>
      <w:widowControl w:val="0"/>
      <w:jc w:val="both"/>
    </w:pPr>
    <w:rPr>
      <w:rFonts w:ascii="Century Gothic" w:eastAsia="HGMaruGothicMPRO" w:hAnsi="Century Gothic"/>
      <w:kern w:val="2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qFormat/>
    <w:rsid w:val="000B0C2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C2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C2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C2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C2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C2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C2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C25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C2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B0C25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0B0C25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0B0C25"/>
    <w:rPr>
      <w:rFonts w:ascii="Cambria" w:eastAsia="MS Gothic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0B0C25"/>
    <w:rPr>
      <w:rFonts w:ascii="Cambria" w:eastAsia="MS Gothic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0B0C25"/>
    <w:rPr>
      <w:rFonts w:ascii="Cambria" w:eastAsia="MS Gothic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0B0C25"/>
    <w:rPr>
      <w:rFonts w:ascii="Cambria" w:eastAsia="MS Gothic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0B0C25"/>
    <w:rPr>
      <w:rFonts w:ascii="Cambria" w:eastAsia="MS Gothic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0B0C25"/>
    <w:rPr>
      <w:rFonts w:ascii="Cambria" w:eastAsia="MS Gothic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0B0C25"/>
    <w:rPr>
      <w:rFonts w:ascii="Cambria" w:eastAsia="MS Gothic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0C25"/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C2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B0C25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C2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0B0C25"/>
    <w:rPr>
      <w:rFonts w:ascii="Cambria" w:eastAsia="MS Gothic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0B0C25"/>
    <w:rPr>
      <w:b/>
      <w:bCs/>
    </w:rPr>
  </w:style>
  <w:style w:type="character" w:styleId="Emphasis">
    <w:name w:val="Emphasis"/>
    <w:uiPriority w:val="20"/>
    <w:qFormat/>
    <w:rsid w:val="000B0C25"/>
    <w:rPr>
      <w:i/>
      <w:iCs/>
    </w:rPr>
  </w:style>
  <w:style w:type="paragraph" w:styleId="NoSpacing">
    <w:name w:val="No Spacing"/>
    <w:link w:val="NoSpacingChar"/>
    <w:uiPriority w:val="1"/>
    <w:qFormat/>
    <w:rsid w:val="000B0C2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B0C25"/>
  </w:style>
  <w:style w:type="paragraph" w:styleId="ListParagraph">
    <w:name w:val="List Paragraph"/>
    <w:basedOn w:val="Normal"/>
    <w:uiPriority w:val="34"/>
    <w:qFormat/>
    <w:rsid w:val="000B0C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C25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0B0C25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C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0B0C25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0B0C25"/>
    <w:rPr>
      <w:i/>
      <w:iCs/>
      <w:color w:val="808080"/>
    </w:rPr>
  </w:style>
  <w:style w:type="character" w:styleId="IntenseEmphasis">
    <w:name w:val="Intense Emphasis"/>
    <w:uiPriority w:val="21"/>
    <w:qFormat/>
    <w:rsid w:val="000B0C2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B0C25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B0C25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B0C2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0C25"/>
    <w:pPr>
      <w:outlineLvl w:val="9"/>
    </w:pPr>
  </w:style>
  <w:style w:type="paragraph" w:styleId="Header">
    <w:name w:val="header"/>
    <w:basedOn w:val="Normal"/>
    <w:link w:val="HeaderChar"/>
    <w:unhideWhenUsed/>
    <w:rsid w:val="002F6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620B"/>
  </w:style>
  <w:style w:type="paragraph" w:styleId="Footer">
    <w:name w:val="footer"/>
    <w:basedOn w:val="Normal"/>
    <w:link w:val="FooterChar"/>
    <w:uiPriority w:val="99"/>
    <w:unhideWhenUsed/>
    <w:rsid w:val="002F6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20B"/>
  </w:style>
  <w:style w:type="paragraph" w:styleId="BalloonText">
    <w:name w:val="Balloon Text"/>
    <w:basedOn w:val="Normal"/>
    <w:link w:val="BalloonTextChar"/>
    <w:uiPriority w:val="99"/>
    <w:semiHidden/>
    <w:unhideWhenUsed/>
    <w:rsid w:val="002F62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F62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6C5DBE"/>
    <w:rPr>
      <w:color w:val="0000FF"/>
      <w:u w:val="single"/>
    </w:rPr>
  </w:style>
  <w:style w:type="table" w:styleId="TableGrid">
    <w:name w:val="Table Grid"/>
    <w:basedOn w:val="TableNormal"/>
    <w:uiPriority w:val="59"/>
    <w:rsid w:val="00FD0F2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Normal"/>
    <w:link w:val="ClosingChar"/>
    <w:uiPriority w:val="99"/>
    <w:unhideWhenUsed/>
    <w:rsid w:val="00FD0F2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FD0F2D"/>
    <w:rPr>
      <w:sz w:val="22"/>
      <w:szCs w:val="22"/>
    </w:rPr>
  </w:style>
  <w:style w:type="paragraph" w:customStyle="1" w:styleId="Default">
    <w:name w:val="Default"/>
    <w:rsid w:val="00C80B9C"/>
    <w:pPr>
      <w:autoSpaceDE w:val="0"/>
      <w:autoSpaceDN w:val="0"/>
      <w:adjustRightInd w:val="0"/>
    </w:pPr>
    <w:rPr>
      <w:rFonts w:ascii="MS Mincho" w:eastAsia="MS Mincho" w:cs="MS Mincho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80B9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80B9C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C80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tomi\Desktop\Registered%20documents\2011%20Registered%20Document\2011.11&#26368;&#26032;&#29256;\&#20307;&#39443;&#20837;&#23398;&#30003;&#36796;&#2636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2FC19-D3EE-4FBC-A5B9-CCF8E81D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体験入学申込書</Template>
  <TotalTime>6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Hitomi</dc:creator>
  <cp:lastModifiedBy>MISJ 飯島 OMアシスタント</cp:lastModifiedBy>
  <cp:revision>8</cp:revision>
  <cp:lastPrinted>2023-08-11T21:23:00Z</cp:lastPrinted>
  <dcterms:created xsi:type="dcterms:W3CDTF">2023-08-11T21:24:00Z</dcterms:created>
  <dcterms:modified xsi:type="dcterms:W3CDTF">2023-08-12T02:28:00Z</dcterms:modified>
</cp:coreProperties>
</file>