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2B202" w14:textId="77777777" w:rsidR="00342BB9" w:rsidRPr="00585311" w:rsidRDefault="00342BB9" w:rsidP="00342BB9">
      <w:pPr>
        <w:spacing w:line="0" w:lineRule="atLeast"/>
        <w:jc w:val="center"/>
        <w:rPr>
          <w:rFonts w:asciiTheme="majorEastAsia" w:eastAsiaTheme="majorEastAsia" w:hAnsiTheme="majorEastAsia" w:cs="Arial"/>
          <w:b/>
          <w:sz w:val="32"/>
          <w:szCs w:val="32"/>
        </w:rPr>
      </w:pPr>
      <w:r w:rsidRPr="00585311">
        <w:rPr>
          <w:rFonts w:asciiTheme="majorEastAsia" w:eastAsiaTheme="majorEastAsia" w:hAnsiTheme="majorEastAsia" w:cs="Arial"/>
          <w:b/>
          <w:sz w:val="32"/>
          <w:szCs w:val="32"/>
        </w:rPr>
        <w:t>休学届</w:t>
      </w:r>
    </w:p>
    <w:p w14:paraId="4973E9AB" w14:textId="77777777" w:rsidR="00342BB9" w:rsidRPr="00585311" w:rsidRDefault="00342BB9" w:rsidP="00342BB9">
      <w:pPr>
        <w:spacing w:line="0" w:lineRule="atLeast"/>
        <w:jc w:val="center"/>
        <w:rPr>
          <w:rFonts w:ascii="Arial" w:eastAsia="ヒラギノ丸ゴ Pro W4" w:hAnsi="Arial" w:cs="Arial"/>
          <w:b/>
          <w:sz w:val="32"/>
          <w:szCs w:val="32"/>
        </w:rPr>
      </w:pPr>
      <w:r w:rsidRPr="00585311">
        <w:rPr>
          <w:rFonts w:ascii="Arial" w:eastAsia="ヒラギノ丸ゴ Pro W4" w:hAnsi="Arial" w:cs="Arial"/>
          <w:b/>
          <w:sz w:val="32"/>
          <w:szCs w:val="32"/>
          <w:lang w:val="en-AU"/>
        </w:rPr>
        <w:t>Leave of Absence Notice</w:t>
      </w:r>
    </w:p>
    <w:p w14:paraId="7ED8112B" w14:textId="77777777" w:rsidR="00342BB9" w:rsidRPr="0009123E" w:rsidRDefault="00342BB9" w:rsidP="00342BB9">
      <w:pPr>
        <w:spacing w:line="0" w:lineRule="atLeast"/>
        <w:jc w:val="center"/>
        <w:rPr>
          <w:rFonts w:ascii="Arial" w:eastAsia="ヒラギノ丸ゴ Pro W4" w:hAnsi="Arial" w:cs="Arial"/>
          <w:sz w:val="1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1322"/>
        <w:gridCol w:w="520"/>
        <w:gridCol w:w="796"/>
        <w:gridCol w:w="660"/>
        <w:gridCol w:w="549"/>
        <w:gridCol w:w="1214"/>
        <w:gridCol w:w="471"/>
        <w:gridCol w:w="1166"/>
        <w:gridCol w:w="1531"/>
      </w:tblGrid>
      <w:tr w:rsidR="00342BB9" w:rsidRPr="0009123E" w14:paraId="71C0DD8C" w14:textId="77777777" w:rsidTr="00585311">
        <w:tc>
          <w:tcPr>
            <w:tcW w:w="2702" w:type="dxa"/>
            <w:gridSpan w:val="2"/>
          </w:tcPr>
          <w:p w14:paraId="4217ACD6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届出日</w:t>
            </w:r>
          </w:p>
          <w:p w14:paraId="214E5E4B" w14:textId="77777777" w:rsidR="00342BB9" w:rsidRPr="00460FE7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  <w:lang w:val="en-AU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Date of notification</w:t>
            </w:r>
          </w:p>
        </w:tc>
        <w:tc>
          <w:tcPr>
            <w:tcW w:w="2525" w:type="dxa"/>
            <w:gridSpan w:val="4"/>
          </w:tcPr>
          <w:p w14:paraId="568420D6" w14:textId="77777777" w:rsidR="00342BB9" w:rsidRPr="0009123E" w:rsidRDefault="00342BB9" w:rsidP="00AC0A0B">
            <w:pPr>
              <w:spacing w:line="0" w:lineRule="atLeast"/>
              <w:jc w:val="center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  <w:tc>
          <w:tcPr>
            <w:tcW w:w="1685" w:type="dxa"/>
            <w:gridSpan w:val="2"/>
          </w:tcPr>
          <w:p w14:paraId="25EC976C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学年/組</w:t>
            </w:r>
          </w:p>
          <w:p w14:paraId="0079D05F" w14:textId="77777777" w:rsidR="00342BB9" w:rsidRPr="00460FE7" w:rsidRDefault="00342BB9" w:rsidP="00AC0A0B">
            <w:pPr>
              <w:spacing w:line="0" w:lineRule="atLeast"/>
              <w:rPr>
                <w:rFonts w:ascii="Arial" w:eastAsia="ヒラギノ丸ゴ Pro W4" w:hAnsi="Arial" w:cs="Arial"/>
                <w:sz w:val="18"/>
                <w:szCs w:val="18"/>
                <w:u w:val="single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Grade/Class</w:t>
            </w:r>
          </w:p>
        </w:tc>
        <w:tc>
          <w:tcPr>
            <w:tcW w:w="2697" w:type="dxa"/>
            <w:gridSpan w:val="2"/>
          </w:tcPr>
          <w:p w14:paraId="5C3B8096" w14:textId="77777777" w:rsidR="00342BB9" w:rsidRPr="0009123E" w:rsidRDefault="00342BB9" w:rsidP="00AC0A0B">
            <w:pPr>
              <w:spacing w:line="0" w:lineRule="atLeast"/>
              <w:jc w:val="center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342BB9" w:rsidRPr="0009123E" w14:paraId="28834671" w14:textId="77777777" w:rsidTr="00585311">
        <w:trPr>
          <w:cantSplit/>
        </w:trPr>
        <w:tc>
          <w:tcPr>
            <w:tcW w:w="2702" w:type="dxa"/>
            <w:gridSpan w:val="2"/>
            <w:vMerge w:val="restart"/>
            <w:vAlign w:val="center"/>
          </w:tcPr>
          <w:p w14:paraId="0F002E1C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生徒氏名</w:t>
            </w:r>
          </w:p>
          <w:p w14:paraId="14F5B188" w14:textId="77777777" w:rsidR="00342BB9" w:rsidRPr="00460FE7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Name of student</w:t>
            </w:r>
          </w:p>
        </w:tc>
        <w:tc>
          <w:tcPr>
            <w:tcW w:w="1316" w:type="dxa"/>
            <w:gridSpan w:val="2"/>
          </w:tcPr>
          <w:p w14:paraId="30A85B37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日本語</w:t>
            </w:r>
          </w:p>
          <w:p w14:paraId="45C01849" w14:textId="77777777" w:rsidR="00342BB9" w:rsidRPr="00460FE7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Japanese</w:t>
            </w:r>
          </w:p>
        </w:tc>
        <w:tc>
          <w:tcPr>
            <w:tcW w:w="5591" w:type="dxa"/>
            <w:gridSpan w:val="6"/>
          </w:tcPr>
          <w:p w14:paraId="7570710C" w14:textId="77777777" w:rsidR="00342BB9" w:rsidRPr="0034720D" w:rsidRDefault="00342BB9" w:rsidP="00AC0A0B">
            <w:pPr>
              <w:spacing w:line="0" w:lineRule="atLeas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姓：　　　　　　　　   名：</w:t>
            </w:r>
          </w:p>
          <w:p w14:paraId="75ADD2F7" w14:textId="77777777" w:rsidR="00342BB9" w:rsidRPr="0009123E" w:rsidRDefault="00342BB9" w:rsidP="00AC0A0B">
            <w:pPr>
              <w:spacing w:line="0" w:lineRule="atLeast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342BB9" w:rsidRPr="0009123E" w14:paraId="756E080B" w14:textId="77777777" w:rsidTr="00585311">
        <w:trPr>
          <w:cantSplit/>
        </w:trPr>
        <w:tc>
          <w:tcPr>
            <w:tcW w:w="2702" w:type="dxa"/>
            <w:gridSpan w:val="2"/>
            <w:vMerge/>
          </w:tcPr>
          <w:p w14:paraId="4F322881" w14:textId="77777777" w:rsidR="00342BB9" w:rsidRPr="0009123E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</w:rPr>
            </w:pPr>
          </w:p>
        </w:tc>
        <w:tc>
          <w:tcPr>
            <w:tcW w:w="1316" w:type="dxa"/>
            <w:gridSpan w:val="2"/>
          </w:tcPr>
          <w:p w14:paraId="5248B354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英語</w:t>
            </w:r>
          </w:p>
          <w:p w14:paraId="4A148EE2" w14:textId="77777777" w:rsidR="00342BB9" w:rsidRPr="00460FE7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English</w:t>
            </w:r>
          </w:p>
        </w:tc>
        <w:tc>
          <w:tcPr>
            <w:tcW w:w="5591" w:type="dxa"/>
            <w:gridSpan w:val="6"/>
          </w:tcPr>
          <w:p w14:paraId="11BA4720" w14:textId="77777777" w:rsidR="00342BB9" w:rsidRPr="0009123E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09123E">
              <w:rPr>
                <w:rFonts w:ascii="Arial" w:eastAsia="ヒラギノ丸ゴ Pro W4" w:hAnsi="Arial" w:cs="Arial"/>
              </w:rPr>
              <w:t xml:space="preserve">Family name           </w:t>
            </w:r>
            <w:r w:rsidRPr="0009123E">
              <w:rPr>
                <w:rFonts w:ascii="Arial" w:eastAsia="ヒラギノ丸ゴ Pro W4" w:hAnsi="Arial" w:cs="Arial"/>
              </w:rPr>
              <w:t xml:space="preserve">　</w:t>
            </w:r>
            <w:r w:rsidRPr="0009123E">
              <w:rPr>
                <w:rFonts w:ascii="Arial" w:eastAsia="ヒラギノ丸ゴ Pro W4" w:hAnsi="Arial" w:cs="Arial"/>
              </w:rPr>
              <w:t xml:space="preserve">    First name</w:t>
            </w:r>
          </w:p>
          <w:p w14:paraId="324753FE" w14:textId="77777777" w:rsidR="00342BB9" w:rsidRPr="0009123E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</w:p>
        </w:tc>
      </w:tr>
      <w:tr w:rsidR="00342BB9" w:rsidRPr="0009123E" w14:paraId="6ECF651D" w14:textId="77777777" w:rsidTr="00585311">
        <w:trPr>
          <w:cantSplit/>
        </w:trPr>
        <w:tc>
          <w:tcPr>
            <w:tcW w:w="2702" w:type="dxa"/>
            <w:gridSpan w:val="2"/>
            <w:vMerge w:val="restart"/>
            <w:vAlign w:val="center"/>
          </w:tcPr>
          <w:p w14:paraId="193786DC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保護者氏名</w:t>
            </w:r>
          </w:p>
          <w:p w14:paraId="023D58F4" w14:textId="77777777" w:rsidR="00342BB9" w:rsidRPr="00460FE7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Name of parent/guardian</w:t>
            </w:r>
          </w:p>
        </w:tc>
        <w:tc>
          <w:tcPr>
            <w:tcW w:w="1316" w:type="dxa"/>
            <w:gridSpan w:val="2"/>
          </w:tcPr>
          <w:p w14:paraId="068A3082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日本語</w:t>
            </w:r>
          </w:p>
          <w:p w14:paraId="7E73909D" w14:textId="77777777" w:rsidR="00342BB9" w:rsidRPr="00460FE7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Japanese</w:t>
            </w:r>
          </w:p>
        </w:tc>
        <w:tc>
          <w:tcPr>
            <w:tcW w:w="5591" w:type="dxa"/>
            <w:gridSpan w:val="6"/>
          </w:tcPr>
          <w:p w14:paraId="327FE05F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8"/>
                <w:u w:val="single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姓：　　　　　　　　   名：</w:t>
            </w:r>
          </w:p>
        </w:tc>
      </w:tr>
      <w:tr w:rsidR="00342BB9" w:rsidRPr="0009123E" w14:paraId="0AE8E74B" w14:textId="77777777" w:rsidTr="00585311">
        <w:trPr>
          <w:cantSplit/>
        </w:trPr>
        <w:tc>
          <w:tcPr>
            <w:tcW w:w="2702" w:type="dxa"/>
            <w:gridSpan w:val="2"/>
            <w:vMerge/>
            <w:vAlign w:val="center"/>
          </w:tcPr>
          <w:p w14:paraId="25670A1D" w14:textId="77777777" w:rsidR="00342BB9" w:rsidRPr="0009123E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</w:rPr>
            </w:pPr>
          </w:p>
        </w:tc>
        <w:tc>
          <w:tcPr>
            <w:tcW w:w="1316" w:type="dxa"/>
            <w:gridSpan w:val="2"/>
          </w:tcPr>
          <w:p w14:paraId="7CFBC8AF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英語</w:t>
            </w:r>
          </w:p>
          <w:p w14:paraId="624ECCB8" w14:textId="77777777" w:rsidR="00342BB9" w:rsidRPr="00460FE7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English</w:t>
            </w:r>
          </w:p>
        </w:tc>
        <w:tc>
          <w:tcPr>
            <w:tcW w:w="5591" w:type="dxa"/>
            <w:gridSpan w:val="6"/>
          </w:tcPr>
          <w:p w14:paraId="0410A576" w14:textId="77777777" w:rsidR="00342BB9" w:rsidRPr="0009123E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09123E">
              <w:rPr>
                <w:rFonts w:ascii="Arial" w:eastAsia="ヒラギノ丸ゴ Pro W4" w:hAnsi="Arial" w:cs="Arial"/>
              </w:rPr>
              <w:t>Family name               First name</w:t>
            </w:r>
          </w:p>
          <w:p w14:paraId="0DA84197" w14:textId="77777777" w:rsidR="00342BB9" w:rsidRPr="0009123E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342BB9" w:rsidRPr="0009123E" w14:paraId="4716F9F9" w14:textId="77777777" w:rsidTr="00585311">
        <w:trPr>
          <w:cantSplit/>
        </w:trPr>
        <w:tc>
          <w:tcPr>
            <w:tcW w:w="2702" w:type="dxa"/>
            <w:gridSpan w:val="2"/>
            <w:vMerge w:val="restart"/>
          </w:tcPr>
          <w:p w14:paraId="23FDECE2" w14:textId="77777777" w:rsidR="00342BB9" w:rsidRPr="0034720D" w:rsidRDefault="00342BB9" w:rsidP="00585311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休学中の連絡先</w:t>
            </w:r>
          </w:p>
          <w:p w14:paraId="5F755C43" w14:textId="77777777" w:rsidR="00342BB9" w:rsidRPr="00460FE7" w:rsidRDefault="00342BB9" w:rsidP="00585311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 xml:space="preserve">Contact information </w:t>
            </w:r>
          </w:p>
          <w:p w14:paraId="34615F17" w14:textId="77777777" w:rsidR="00342BB9" w:rsidRPr="00460FE7" w:rsidRDefault="00342BB9" w:rsidP="00585311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 xml:space="preserve">during absence </w:t>
            </w:r>
          </w:p>
          <w:p w14:paraId="1689CCA6" w14:textId="77777777" w:rsidR="00342BB9" w:rsidRPr="0009123E" w:rsidRDefault="00342BB9" w:rsidP="00585311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</w:p>
        </w:tc>
        <w:tc>
          <w:tcPr>
            <w:tcW w:w="1316" w:type="dxa"/>
            <w:gridSpan w:val="2"/>
          </w:tcPr>
          <w:p w14:paraId="6DEAD223" w14:textId="77777777" w:rsidR="00585311" w:rsidRPr="0034720D" w:rsidRDefault="00585311" w:rsidP="00585311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  <w:lang w:val="en-AU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電話番号</w:t>
            </w:r>
          </w:p>
          <w:p w14:paraId="30F414DA" w14:textId="648C87A4" w:rsidR="00342BB9" w:rsidRPr="00460FE7" w:rsidRDefault="00585311" w:rsidP="00585311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Phone No.</w:t>
            </w:r>
          </w:p>
        </w:tc>
        <w:tc>
          <w:tcPr>
            <w:tcW w:w="5591" w:type="dxa"/>
            <w:gridSpan w:val="6"/>
          </w:tcPr>
          <w:p w14:paraId="1ED0B0AF" w14:textId="77777777" w:rsidR="00342BB9" w:rsidRPr="0009123E" w:rsidRDefault="00342BB9" w:rsidP="00AC0A0B">
            <w:pPr>
              <w:spacing w:line="0" w:lineRule="atLeast"/>
              <w:jc w:val="center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342BB9" w:rsidRPr="0009123E" w14:paraId="2DE8C7AB" w14:textId="77777777" w:rsidTr="00585311">
        <w:trPr>
          <w:cantSplit/>
          <w:trHeight w:val="490"/>
        </w:trPr>
        <w:tc>
          <w:tcPr>
            <w:tcW w:w="2702" w:type="dxa"/>
            <w:gridSpan w:val="2"/>
            <w:vMerge/>
          </w:tcPr>
          <w:p w14:paraId="57809B79" w14:textId="77777777" w:rsidR="00342BB9" w:rsidRPr="0009123E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</w:rPr>
            </w:pPr>
          </w:p>
        </w:tc>
        <w:tc>
          <w:tcPr>
            <w:tcW w:w="1316" w:type="dxa"/>
            <w:gridSpan w:val="2"/>
          </w:tcPr>
          <w:p w14:paraId="6E7EF85E" w14:textId="77777777" w:rsidR="00585311" w:rsidRPr="0034720D" w:rsidRDefault="00585311" w:rsidP="00585311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0"/>
                <w:lang w:val="en-AU"/>
              </w:rPr>
            </w:pPr>
            <w:r w:rsidRPr="0034720D">
              <w:rPr>
                <w:rFonts w:asciiTheme="majorEastAsia" w:eastAsiaTheme="majorEastAsia" w:hAnsiTheme="majorEastAsia" w:cs="Arial"/>
                <w:sz w:val="20"/>
              </w:rPr>
              <w:t>イーメール</w:t>
            </w:r>
          </w:p>
          <w:p w14:paraId="5D19A31F" w14:textId="180B29EF" w:rsidR="00342BB9" w:rsidRPr="00460FE7" w:rsidRDefault="00585311" w:rsidP="00585311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E-mail</w:t>
            </w:r>
          </w:p>
        </w:tc>
        <w:tc>
          <w:tcPr>
            <w:tcW w:w="5591" w:type="dxa"/>
            <w:gridSpan w:val="6"/>
          </w:tcPr>
          <w:p w14:paraId="3B93BDE5" w14:textId="77777777" w:rsidR="00342BB9" w:rsidRPr="0009123E" w:rsidRDefault="00342BB9" w:rsidP="00AC0A0B">
            <w:pPr>
              <w:spacing w:line="0" w:lineRule="atLeast"/>
              <w:jc w:val="center"/>
              <w:rPr>
                <w:rFonts w:ascii="Arial" w:eastAsia="ヒラギノ丸ゴ Pro W4" w:hAnsi="Arial" w:cs="Arial"/>
                <w:sz w:val="28"/>
              </w:rPr>
            </w:pPr>
          </w:p>
        </w:tc>
      </w:tr>
      <w:tr w:rsidR="00342BB9" w:rsidRPr="0009123E" w14:paraId="245FD224" w14:textId="77777777" w:rsidTr="00585311">
        <w:tc>
          <w:tcPr>
            <w:tcW w:w="2702" w:type="dxa"/>
            <w:gridSpan w:val="2"/>
          </w:tcPr>
          <w:p w14:paraId="079E638C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休学理由</w:t>
            </w:r>
          </w:p>
          <w:p w14:paraId="625D95C0" w14:textId="75625638" w:rsidR="00342BB9" w:rsidRPr="00460FE7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 xml:space="preserve">Reason </w:t>
            </w:r>
            <w:r w:rsidRPr="00460FE7">
              <w:rPr>
                <w:rFonts w:ascii="Arial" w:eastAsia="ヒラギノ丸ゴ Pro W4" w:hAnsi="Arial" w:cs="Arial"/>
                <w:sz w:val="18"/>
                <w:szCs w:val="18"/>
                <w:lang w:val="en-AU"/>
              </w:rPr>
              <w:t>for</w:t>
            </w: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 xml:space="preserve"> </w:t>
            </w:r>
            <w:r w:rsidR="00460FE7">
              <w:rPr>
                <w:rFonts w:ascii="Arial" w:eastAsia="ヒラギノ丸ゴ Pro W4" w:hAnsi="Arial" w:cs="Arial" w:hint="eastAsia"/>
                <w:sz w:val="18"/>
                <w:szCs w:val="18"/>
              </w:rPr>
              <w:t>a</w:t>
            </w:r>
            <w:r w:rsidR="00460FE7">
              <w:rPr>
                <w:rFonts w:ascii="Arial" w:eastAsia="ヒラギノ丸ゴ Pro W4" w:hAnsi="Arial" w:cs="Arial"/>
                <w:sz w:val="18"/>
                <w:szCs w:val="18"/>
              </w:rPr>
              <w:t>bsence</w:t>
            </w: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907" w:type="dxa"/>
            <w:gridSpan w:val="8"/>
          </w:tcPr>
          <w:p w14:paraId="3B46C0D0" w14:textId="77777777" w:rsidR="00342BB9" w:rsidRPr="0009123E" w:rsidRDefault="00342BB9" w:rsidP="00AC0A0B">
            <w:pPr>
              <w:spacing w:line="0" w:lineRule="atLeast"/>
              <w:jc w:val="center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342BB9" w:rsidRPr="0009123E" w14:paraId="45A97A10" w14:textId="77777777" w:rsidTr="00585311">
        <w:tc>
          <w:tcPr>
            <w:tcW w:w="1380" w:type="dxa"/>
          </w:tcPr>
          <w:p w14:paraId="0B0D7C1C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休学期間</w:t>
            </w:r>
          </w:p>
          <w:p w14:paraId="1F5EE729" w14:textId="77777777" w:rsidR="00342BB9" w:rsidRPr="00460FE7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Period of absence</w:t>
            </w:r>
          </w:p>
        </w:tc>
        <w:tc>
          <w:tcPr>
            <w:tcW w:w="1842" w:type="dxa"/>
            <w:gridSpan w:val="2"/>
          </w:tcPr>
          <w:p w14:paraId="16D6D116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</w:p>
        </w:tc>
        <w:tc>
          <w:tcPr>
            <w:tcW w:w="1456" w:type="dxa"/>
            <w:gridSpan w:val="2"/>
          </w:tcPr>
          <w:p w14:paraId="4A1FED84" w14:textId="77777777" w:rsidR="00342BB9" w:rsidRDefault="00342BB9" w:rsidP="00AC0A0B">
            <w:pPr>
              <w:spacing w:line="0" w:lineRule="atLeast"/>
              <w:rPr>
                <w:rFonts w:asciiTheme="majorEastAsia" w:eastAsiaTheme="majorEastAsia" w:hAnsiTheme="majorEastAsia" w:cs="Arial"/>
                <w:sz w:val="24"/>
                <w:lang w:val="en-AU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休学開始日</w:t>
            </w:r>
          </w:p>
          <w:p w14:paraId="45E7C774" w14:textId="77777777" w:rsidR="00342BB9" w:rsidRPr="00460FE7" w:rsidRDefault="00342BB9" w:rsidP="00AC0A0B">
            <w:pPr>
              <w:spacing w:line="0" w:lineRule="atLeast"/>
              <w:rPr>
                <w:rFonts w:ascii="Arial" w:eastAsia="ヒラギノ丸ゴ Pro W4" w:hAnsi="Arial" w:cs="Arial"/>
                <w:sz w:val="18"/>
                <w:szCs w:val="18"/>
                <w:lang w:val="en-AU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  <w:lang w:val="en-AU"/>
              </w:rPr>
              <w:t xml:space="preserve">Absence </w:t>
            </w:r>
          </w:p>
          <w:p w14:paraId="67DB998F" w14:textId="77777777" w:rsidR="00342BB9" w:rsidRDefault="00342BB9" w:rsidP="00AC0A0B">
            <w:pPr>
              <w:spacing w:line="0" w:lineRule="atLeast"/>
              <w:rPr>
                <w:rFonts w:ascii="Arial" w:eastAsia="ヒラギノ丸ゴ Pro W4" w:hAnsi="Arial" w:cs="Arial"/>
                <w:lang w:val="en-AU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  <w:lang w:val="en-AU"/>
              </w:rPr>
              <w:t>start date</w:t>
            </w:r>
          </w:p>
        </w:tc>
        <w:tc>
          <w:tcPr>
            <w:tcW w:w="1763" w:type="dxa"/>
            <w:gridSpan w:val="2"/>
          </w:tcPr>
          <w:p w14:paraId="6E9EFCC8" w14:textId="77777777" w:rsidR="00342BB9" w:rsidRPr="0009123E" w:rsidRDefault="00342BB9" w:rsidP="00AC0A0B">
            <w:pPr>
              <w:spacing w:line="0" w:lineRule="atLeast"/>
              <w:rPr>
                <w:rFonts w:ascii="Arial" w:eastAsia="ヒラギノ丸ゴ Pro W4" w:hAnsi="Arial" w:cs="Arial"/>
                <w:lang w:val="en-AU"/>
              </w:rPr>
            </w:pPr>
          </w:p>
        </w:tc>
        <w:tc>
          <w:tcPr>
            <w:tcW w:w="1637" w:type="dxa"/>
            <w:gridSpan w:val="2"/>
          </w:tcPr>
          <w:p w14:paraId="64546BD5" w14:textId="77777777" w:rsidR="00342BB9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  <w:lang w:val="en-AU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復学予定日</w:t>
            </w:r>
          </w:p>
          <w:p w14:paraId="15B9A8DE" w14:textId="77777777" w:rsidR="00342BB9" w:rsidRPr="00460FE7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Scheduled date of return</w:t>
            </w:r>
          </w:p>
        </w:tc>
        <w:tc>
          <w:tcPr>
            <w:tcW w:w="1531" w:type="dxa"/>
          </w:tcPr>
          <w:p w14:paraId="0E900200" w14:textId="77777777" w:rsidR="00342BB9" w:rsidRPr="0009123E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</w:p>
        </w:tc>
      </w:tr>
      <w:tr w:rsidR="00342BB9" w:rsidRPr="0009123E" w14:paraId="60801B4A" w14:textId="77777777" w:rsidTr="00585311">
        <w:tc>
          <w:tcPr>
            <w:tcW w:w="1380" w:type="dxa"/>
          </w:tcPr>
          <w:p w14:paraId="11BC9D45" w14:textId="77777777" w:rsidR="00342BB9" w:rsidRPr="0034720D" w:rsidRDefault="00342BB9" w:rsidP="00AC0A0B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34720D">
              <w:rPr>
                <w:rFonts w:asciiTheme="majorEastAsia" w:eastAsiaTheme="majorEastAsia" w:hAnsiTheme="majorEastAsia" w:cs="Arial"/>
                <w:sz w:val="24"/>
              </w:rPr>
              <w:t>その他</w:t>
            </w:r>
          </w:p>
          <w:p w14:paraId="0BEA114C" w14:textId="77777777" w:rsidR="00342BB9" w:rsidRPr="00460FE7" w:rsidRDefault="00342BB9" w:rsidP="00AC0A0B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18"/>
                <w:szCs w:val="18"/>
              </w:rPr>
            </w:pPr>
            <w:r w:rsidRPr="00460FE7">
              <w:rPr>
                <w:rFonts w:ascii="Arial" w:eastAsia="ヒラギノ丸ゴ Pro W4" w:hAnsi="Arial" w:cs="Arial"/>
                <w:sz w:val="18"/>
                <w:szCs w:val="18"/>
              </w:rPr>
              <w:t>Others</w:t>
            </w:r>
          </w:p>
        </w:tc>
        <w:tc>
          <w:tcPr>
            <w:tcW w:w="8229" w:type="dxa"/>
            <w:gridSpan w:val="9"/>
          </w:tcPr>
          <w:p w14:paraId="2DA6510D" w14:textId="77777777" w:rsidR="00342BB9" w:rsidRPr="0009123E" w:rsidRDefault="00342BB9" w:rsidP="00AC0A0B">
            <w:pPr>
              <w:spacing w:line="0" w:lineRule="atLeast"/>
              <w:jc w:val="center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</w:tbl>
    <w:p w14:paraId="2DA3CF3C" w14:textId="77777777" w:rsidR="00342BB9" w:rsidRPr="0009123E" w:rsidRDefault="00342BB9" w:rsidP="00342BB9">
      <w:pPr>
        <w:spacing w:line="0" w:lineRule="atLeast"/>
        <w:ind w:left="720"/>
        <w:rPr>
          <w:rFonts w:ascii="Arial" w:eastAsia="ヒラギノ丸ゴ Pro W4" w:hAnsi="Arial" w:cs="Arial"/>
          <w:sz w:val="12"/>
        </w:rPr>
      </w:pPr>
    </w:p>
    <w:p w14:paraId="0051F31D" w14:textId="77777777" w:rsidR="00342BB9" w:rsidRPr="0009123E" w:rsidRDefault="00342BB9" w:rsidP="00342BB9">
      <w:pPr>
        <w:spacing w:line="0" w:lineRule="atLeast"/>
        <w:rPr>
          <w:rFonts w:ascii="Arial" w:eastAsia="ヒラギノ丸ゴ Pro W4" w:hAnsi="Arial" w:cs="Arial"/>
        </w:rPr>
      </w:pPr>
      <w:r w:rsidRPr="0034720D">
        <w:rPr>
          <w:rFonts w:asciiTheme="majorEastAsia" w:eastAsiaTheme="majorEastAsia" w:hAnsiTheme="majorEastAsia" w:cs="Arial"/>
        </w:rPr>
        <w:t>休学条件</w:t>
      </w:r>
      <w:r w:rsidRPr="0009123E">
        <w:rPr>
          <w:rFonts w:ascii="Arial" w:eastAsia="ヒラギノ丸ゴ Pro W4" w:hAnsi="Arial" w:cs="Arial"/>
        </w:rPr>
        <w:t xml:space="preserve"> </w:t>
      </w:r>
      <w:r w:rsidRPr="0009123E">
        <w:rPr>
          <w:rFonts w:ascii="Arial" w:eastAsia="ヒラギノ丸ゴ Pro W4" w:hAnsi="Arial" w:cs="Arial"/>
          <w:sz w:val="16"/>
          <w:lang w:val="en-AU"/>
        </w:rPr>
        <w:t>Conditions for leave of absence</w:t>
      </w:r>
    </w:p>
    <w:p w14:paraId="62E8497E" w14:textId="77777777" w:rsidR="00342BB9" w:rsidRPr="0034720D" w:rsidRDefault="00342BB9" w:rsidP="00342BB9">
      <w:pPr>
        <w:numPr>
          <w:ilvl w:val="0"/>
          <w:numId w:val="4"/>
        </w:numPr>
        <w:spacing w:line="0" w:lineRule="atLeast"/>
        <w:ind w:left="720"/>
        <w:rPr>
          <w:rFonts w:asciiTheme="majorEastAsia" w:eastAsiaTheme="majorEastAsia" w:hAnsiTheme="majorEastAsia" w:cs="Arial"/>
        </w:rPr>
      </w:pPr>
      <w:r w:rsidRPr="0034720D">
        <w:rPr>
          <w:rFonts w:asciiTheme="majorEastAsia" w:eastAsiaTheme="majorEastAsia" w:hAnsiTheme="majorEastAsia" w:cs="Arial"/>
        </w:rPr>
        <w:t>休学届は、休学日1週間以上前に提出して下さい。</w:t>
      </w:r>
    </w:p>
    <w:p w14:paraId="04585C31" w14:textId="77777777" w:rsidR="00342BB9" w:rsidRPr="0009123E" w:rsidRDefault="00342BB9" w:rsidP="00342BB9">
      <w:pPr>
        <w:spacing w:line="0" w:lineRule="atLeast"/>
        <w:ind w:left="720"/>
        <w:rPr>
          <w:rFonts w:ascii="Arial" w:eastAsia="ヒラギノ丸ゴ Pro W4" w:hAnsi="Arial" w:cs="Arial"/>
        </w:rPr>
      </w:pPr>
      <w:r w:rsidRPr="0009123E">
        <w:rPr>
          <w:rFonts w:ascii="Arial" w:eastAsia="ヒラギノ丸ゴ Pro W4" w:hAnsi="Arial" w:cs="Arial"/>
          <w:sz w:val="16"/>
        </w:rPr>
        <w:t>Please submit th</w:t>
      </w:r>
      <w:r w:rsidRPr="0009123E">
        <w:rPr>
          <w:rFonts w:ascii="Arial" w:eastAsia="ヒラギノ丸ゴ Pro W4" w:hAnsi="Arial" w:cs="Arial"/>
          <w:sz w:val="16"/>
          <w:lang w:val="en-AU"/>
        </w:rPr>
        <w:t>is</w:t>
      </w:r>
      <w:r w:rsidRPr="0009123E">
        <w:rPr>
          <w:rFonts w:ascii="Arial" w:eastAsia="ヒラギノ丸ゴ Pro W4" w:hAnsi="Arial" w:cs="Arial"/>
          <w:sz w:val="16"/>
        </w:rPr>
        <w:t xml:space="preserve"> form </w:t>
      </w:r>
      <w:r w:rsidRPr="0009123E">
        <w:rPr>
          <w:rFonts w:ascii="Arial" w:eastAsia="ヒラギノ丸ゴ Pro W4" w:hAnsi="Arial" w:cs="Arial"/>
          <w:sz w:val="16"/>
          <w:lang w:val="en-AU"/>
        </w:rPr>
        <w:t>at least</w:t>
      </w:r>
      <w:r w:rsidRPr="0009123E">
        <w:rPr>
          <w:rFonts w:ascii="Arial" w:eastAsia="ヒラギノ丸ゴ Pro W4" w:hAnsi="Arial" w:cs="Arial"/>
          <w:sz w:val="16"/>
        </w:rPr>
        <w:t xml:space="preserve"> one week before leaving.</w:t>
      </w:r>
    </w:p>
    <w:p w14:paraId="4CD57780" w14:textId="77777777" w:rsidR="00342BB9" w:rsidRPr="0034720D" w:rsidRDefault="00342BB9" w:rsidP="00342BB9">
      <w:pPr>
        <w:numPr>
          <w:ilvl w:val="0"/>
          <w:numId w:val="4"/>
        </w:numPr>
        <w:spacing w:line="0" w:lineRule="atLeast"/>
        <w:ind w:left="720"/>
        <w:rPr>
          <w:rFonts w:asciiTheme="majorEastAsia" w:eastAsiaTheme="majorEastAsia" w:hAnsiTheme="majorEastAsia" w:cs="Arial"/>
        </w:rPr>
      </w:pPr>
      <w:r w:rsidRPr="0034720D">
        <w:rPr>
          <w:rFonts w:asciiTheme="majorEastAsia" w:eastAsiaTheme="majorEastAsia" w:hAnsiTheme="majorEastAsia" w:cs="Arial"/>
        </w:rPr>
        <w:t>休学期間は、休学開始日から3ヶ月以内とします。休学期間が3ヶ月を過ぎる場合は、退学扱いとなります。</w:t>
      </w:r>
    </w:p>
    <w:p w14:paraId="34565014" w14:textId="3DA6EE73" w:rsidR="00342BB9" w:rsidRPr="0009123E" w:rsidRDefault="00342BB9" w:rsidP="00342BB9">
      <w:pPr>
        <w:spacing w:line="0" w:lineRule="atLeast"/>
        <w:ind w:left="720"/>
        <w:rPr>
          <w:rFonts w:ascii="Arial" w:eastAsia="ヒラギノ丸ゴ Pro W4" w:hAnsi="Arial" w:cs="Arial"/>
          <w:sz w:val="16"/>
        </w:rPr>
      </w:pPr>
      <w:r w:rsidRPr="0009123E">
        <w:rPr>
          <w:rFonts w:ascii="Arial" w:eastAsia="ヒラギノ丸ゴ Pro W4" w:hAnsi="Arial" w:cs="Arial"/>
          <w:sz w:val="16"/>
        </w:rPr>
        <w:t xml:space="preserve">Maximum </w:t>
      </w:r>
      <w:r w:rsidRPr="0009123E">
        <w:rPr>
          <w:rFonts w:ascii="Arial" w:eastAsia="ヒラギノ丸ゴ Pro W4" w:hAnsi="Arial" w:cs="Arial"/>
          <w:sz w:val="16"/>
          <w:lang w:val="en-AU"/>
        </w:rPr>
        <w:t>leave</w:t>
      </w:r>
      <w:r w:rsidRPr="0009123E">
        <w:rPr>
          <w:rFonts w:ascii="Arial" w:eastAsia="ヒラギノ丸ゴ Pro W4" w:hAnsi="Arial" w:cs="Arial"/>
          <w:sz w:val="16"/>
        </w:rPr>
        <w:t xml:space="preserve"> of absence is 3 months. </w:t>
      </w:r>
      <w:r w:rsidR="00B40B1C">
        <w:rPr>
          <w:rFonts w:ascii="Arial" w:eastAsia="ヒラギノ丸ゴ Pro W4" w:hAnsi="Arial" w:cs="Arial"/>
          <w:sz w:val="16"/>
        </w:rPr>
        <w:t>An absence</w:t>
      </w:r>
      <w:r w:rsidRPr="0009123E">
        <w:rPr>
          <w:rFonts w:ascii="Arial" w:eastAsia="ヒラギノ丸ゴ Pro W4" w:hAnsi="Arial" w:cs="Arial"/>
          <w:sz w:val="16"/>
        </w:rPr>
        <w:t xml:space="preserve"> period </w:t>
      </w:r>
      <w:r w:rsidRPr="0009123E">
        <w:rPr>
          <w:rFonts w:ascii="Arial" w:eastAsia="ヒラギノ丸ゴ Pro W4" w:hAnsi="Arial" w:cs="Arial"/>
          <w:sz w:val="16"/>
          <w:lang w:val="en-AU"/>
        </w:rPr>
        <w:t>exceeding</w:t>
      </w:r>
      <w:r w:rsidRPr="0009123E">
        <w:rPr>
          <w:rFonts w:ascii="Arial" w:eastAsia="ヒラギノ丸ゴ Pro W4" w:hAnsi="Arial" w:cs="Arial"/>
          <w:sz w:val="16"/>
        </w:rPr>
        <w:t xml:space="preserve"> 3 </w:t>
      </w:r>
      <w:r w:rsidRPr="0009123E">
        <w:rPr>
          <w:rFonts w:ascii="Arial" w:eastAsia="ヒラギノ丸ゴ Pro W4" w:hAnsi="Arial" w:cs="Arial"/>
          <w:sz w:val="16"/>
          <w:lang w:val="en-AU"/>
        </w:rPr>
        <w:t xml:space="preserve">months </w:t>
      </w:r>
      <w:r w:rsidR="00B40B1C">
        <w:rPr>
          <w:rFonts w:ascii="Arial" w:eastAsia="ヒラギノ丸ゴ Pro W4" w:hAnsi="Arial" w:cs="Arial"/>
          <w:sz w:val="16"/>
          <w:lang w:val="en-AU"/>
        </w:rPr>
        <w:t>is</w:t>
      </w:r>
      <w:r w:rsidRPr="0009123E">
        <w:rPr>
          <w:rFonts w:ascii="Arial" w:eastAsia="ヒラギノ丸ゴ Pro W4" w:hAnsi="Arial" w:cs="Arial"/>
          <w:sz w:val="16"/>
          <w:lang w:val="en-AU"/>
        </w:rPr>
        <w:t xml:space="preserve"> regarded as quitting school.</w:t>
      </w:r>
    </w:p>
    <w:p w14:paraId="6E4ADC4A" w14:textId="77777777" w:rsidR="00342BB9" w:rsidRPr="0034720D" w:rsidRDefault="00342BB9" w:rsidP="00342BB9">
      <w:pPr>
        <w:numPr>
          <w:ilvl w:val="0"/>
          <w:numId w:val="4"/>
        </w:numPr>
        <w:spacing w:line="0" w:lineRule="atLeast"/>
        <w:ind w:left="720"/>
        <w:rPr>
          <w:rFonts w:asciiTheme="majorEastAsia" w:eastAsiaTheme="majorEastAsia" w:hAnsiTheme="majorEastAsia" w:cs="Arial"/>
        </w:rPr>
      </w:pPr>
      <w:r w:rsidRPr="0034720D">
        <w:rPr>
          <w:rFonts w:asciiTheme="majorEastAsia" w:eastAsiaTheme="majorEastAsia" w:hAnsiTheme="majorEastAsia" w:cs="Arial"/>
        </w:rPr>
        <w:t>休学期間は規定の授業料がかかります。</w:t>
      </w:r>
    </w:p>
    <w:p w14:paraId="48F1F898" w14:textId="77777777" w:rsidR="00342BB9" w:rsidRPr="0009123E" w:rsidRDefault="00342BB9" w:rsidP="00342BB9">
      <w:pPr>
        <w:spacing w:line="0" w:lineRule="atLeast"/>
        <w:ind w:left="720"/>
        <w:rPr>
          <w:rFonts w:ascii="Arial" w:eastAsia="ヒラギノ丸ゴ Pro W4" w:hAnsi="Arial" w:cs="Arial"/>
          <w:sz w:val="16"/>
          <w:lang w:val="en-AU"/>
        </w:rPr>
      </w:pPr>
      <w:r w:rsidRPr="0009123E">
        <w:rPr>
          <w:rFonts w:ascii="Arial" w:eastAsia="ヒラギノ丸ゴ Pro W4" w:hAnsi="Arial" w:cs="Arial"/>
          <w:sz w:val="16"/>
          <w:lang w:val="en-AU"/>
        </w:rPr>
        <w:t xml:space="preserve">Normal </w:t>
      </w:r>
      <w:r w:rsidRPr="0009123E">
        <w:rPr>
          <w:rFonts w:ascii="Arial" w:eastAsia="ヒラギノ丸ゴ Pro W4" w:hAnsi="Arial" w:cs="Arial"/>
          <w:sz w:val="16"/>
        </w:rPr>
        <w:t>tuition fees apply during the leave of absence.</w:t>
      </w:r>
    </w:p>
    <w:p w14:paraId="1F00A068" w14:textId="41CE3D15" w:rsidR="00C54A99" w:rsidRPr="002D15EC" w:rsidRDefault="00342BB9" w:rsidP="00C54A99">
      <w:pPr>
        <w:numPr>
          <w:ilvl w:val="0"/>
          <w:numId w:val="4"/>
        </w:numPr>
        <w:spacing w:line="0" w:lineRule="atLeast"/>
        <w:ind w:left="720"/>
        <w:rPr>
          <w:rFonts w:asciiTheme="majorEastAsia" w:eastAsiaTheme="majorEastAsia" w:hAnsiTheme="majorEastAsia" w:cs="Arial"/>
        </w:rPr>
      </w:pPr>
      <w:r w:rsidRPr="002D15EC">
        <w:rPr>
          <w:rFonts w:asciiTheme="majorEastAsia" w:eastAsiaTheme="majorEastAsia" w:hAnsiTheme="majorEastAsia" w:cs="Arial"/>
        </w:rPr>
        <w:t>復学</w:t>
      </w:r>
      <w:r w:rsidR="00C54A99" w:rsidRPr="002D15EC">
        <w:rPr>
          <w:rFonts w:asciiTheme="majorEastAsia" w:eastAsiaTheme="majorEastAsia" w:hAnsiTheme="majorEastAsia" w:cs="Arial" w:hint="eastAsia"/>
        </w:rPr>
        <w:t>予定日が未定の</w:t>
      </w:r>
      <w:r w:rsidRPr="002D15EC">
        <w:rPr>
          <w:rFonts w:asciiTheme="majorEastAsia" w:eastAsiaTheme="majorEastAsia" w:hAnsiTheme="majorEastAsia" w:cs="Arial"/>
        </w:rPr>
        <w:t>場合は、復学する日の1週前までに</w:t>
      </w:r>
      <w:r w:rsidR="00C54A99" w:rsidRPr="002D15EC">
        <w:rPr>
          <w:rFonts w:asciiTheme="majorEastAsia" w:eastAsiaTheme="majorEastAsia" w:hAnsiTheme="majorEastAsia" w:cs="Arial" w:hint="eastAsia"/>
        </w:rPr>
        <w:t>連絡</w:t>
      </w:r>
      <w:r w:rsidRPr="002D15EC">
        <w:rPr>
          <w:rFonts w:asciiTheme="majorEastAsia" w:eastAsiaTheme="majorEastAsia" w:hAnsiTheme="majorEastAsia" w:cs="Arial"/>
        </w:rPr>
        <w:t>をして下さい。</w:t>
      </w:r>
      <w:r w:rsidR="00C54A99" w:rsidRPr="002D15EC">
        <w:rPr>
          <w:rFonts w:asciiTheme="majorEastAsia" w:eastAsiaTheme="majorEastAsia" w:hAnsiTheme="majorEastAsia" w:cs="Arial" w:hint="eastAsia"/>
        </w:rPr>
        <w:t>連絡が</w:t>
      </w:r>
      <w:r w:rsidRPr="002D15EC">
        <w:rPr>
          <w:rFonts w:asciiTheme="majorEastAsia" w:eastAsiaTheme="majorEastAsia" w:hAnsiTheme="majorEastAsia" w:cs="Arial"/>
        </w:rPr>
        <w:t>ない場合は、復学が出来ません。</w:t>
      </w:r>
      <w:r w:rsidR="00C54A99" w:rsidRPr="002D15EC">
        <w:rPr>
          <w:rStyle w:val="rynqvb"/>
          <w:rFonts w:ascii="Arial" w:hAnsi="Arial" w:cs="Arial"/>
          <w:sz w:val="16"/>
          <w:szCs w:val="16"/>
          <w:lang w:val="en"/>
        </w:rPr>
        <w:t>If the planned return date has not yet been determined, please contact us at least one week before the return date.</w:t>
      </w:r>
      <w:r w:rsidR="00C54A99" w:rsidRPr="002D15EC">
        <w:rPr>
          <w:rStyle w:val="hwtze"/>
          <w:rFonts w:ascii="Arial" w:hAnsi="Arial" w:cs="Arial"/>
          <w:sz w:val="16"/>
          <w:szCs w:val="16"/>
          <w:lang w:val="en"/>
        </w:rPr>
        <w:t xml:space="preserve"> </w:t>
      </w:r>
      <w:r w:rsidR="00C54A99" w:rsidRPr="002D15EC">
        <w:rPr>
          <w:rStyle w:val="rynqvb"/>
          <w:rFonts w:ascii="Arial" w:hAnsi="Arial" w:cs="Arial"/>
          <w:sz w:val="16"/>
          <w:szCs w:val="16"/>
          <w:lang w:val="en"/>
        </w:rPr>
        <w:t>If you do not contact us, you will not be able to return to school.</w:t>
      </w:r>
    </w:p>
    <w:p w14:paraId="08FD0889" w14:textId="60CFCD37" w:rsidR="00342BB9" w:rsidRPr="002D15EC" w:rsidRDefault="00342BB9" w:rsidP="00342BB9">
      <w:pPr>
        <w:numPr>
          <w:ilvl w:val="0"/>
          <w:numId w:val="4"/>
        </w:numPr>
        <w:spacing w:line="0" w:lineRule="atLeast"/>
        <w:ind w:left="720"/>
        <w:rPr>
          <w:rFonts w:asciiTheme="majorEastAsia" w:eastAsiaTheme="majorEastAsia" w:hAnsiTheme="majorEastAsia" w:cs="Arial"/>
        </w:rPr>
      </w:pPr>
      <w:r w:rsidRPr="002D15EC">
        <w:rPr>
          <w:rFonts w:asciiTheme="majorEastAsia" w:eastAsiaTheme="majorEastAsia" w:hAnsiTheme="majorEastAsia" w:cs="Arial"/>
        </w:rPr>
        <w:t>復学予定日を変更する場合は、速やかに連絡をして下さい。</w:t>
      </w:r>
    </w:p>
    <w:p w14:paraId="6E3D3633" w14:textId="77777777" w:rsidR="00342BB9" w:rsidRPr="002D15EC" w:rsidRDefault="00342BB9" w:rsidP="00342BB9">
      <w:pPr>
        <w:spacing w:line="0" w:lineRule="atLeast"/>
        <w:ind w:left="720"/>
        <w:rPr>
          <w:rFonts w:ascii="Arial" w:eastAsia="ヒラギノ丸ゴ Pro W4" w:hAnsi="Arial" w:cs="Arial"/>
          <w:sz w:val="16"/>
        </w:rPr>
      </w:pPr>
      <w:r w:rsidRPr="002D15EC">
        <w:rPr>
          <w:rFonts w:ascii="Arial" w:eastAsia="ヒラギノ丸ゴ Pro W4" w:hAnsi="Arial" w:cs="Arial"/>
          <w:sz w:val="16"/>
          <w:lang w:val="en-AU"/>
        </w:rPr>
        <w:t xml:space="preserve">If </w:t>
      </w:r>
      <w:r w:rsidRPr="002D15EC">
        <w:rPr>
          <w:rFonts w:ascii="Arial" w:eastAsia="ヒラギノ丸ゴ Pro W4" w:hAnsi="Arial" w:cs="Arial"/>
          <w:sz w:val="16"/>
        </w:rPr>
        <w:t>the scheduled return date</w:t>
      </w:r>
      <w:r w:rsidRPr="002D15EC">
        <w:rPr>
          <w:rFonts w:ascii="Arial" w:eastAsia="ヒラギノ丸ゴ Pro W4" w:hAnsi="Arial" w:cs="Arial"/>
          <w:sz w:val="16"/>
          <w:lang w:val="en-AU"/>
        </w:rPr>
        <w:t xml:space="preserve"> changes</w:t>
      </w:r>
      <w:r w:rsidRPr="002D15EC">
        <w:rPr>
          <w:rFonts w:ascii="Arial" w:eastAsia="ヒラギノ丸ゴ Pro W4" w:hAnsi="Arial" w:cs="Arial"/>
          <w:sz w:val="16"/>
        </w:rPr>
        <w:t xml:space="preserve">, please </w:t>
      </w:r>
      <w:r w:rsidRPr="002D15EC">
        <w:rPr>
          <w:rFonts w:ascii="Arial" w:eastAsia="ヒラギノ丸ゴ Pro W4" w:hAnsi="Arial" w:cs="Arial"/>
          <w:sz w:val="16"/>
          <w:lang w:val="en-AU"/>
        </w:rPr>
        <w:t>inform the school immediately.</w:t>
      </w:r>
    </w:p>
    <w:p w14:paraId="3D5538D7" w14:textId="77777777" w:rsidR="00342BB9" w:rsidRPr="002D15EC" w:rsidRDefault="00342BB9" w:rsidP="00342BB9">
      <w:pPr>
        <w:spacing w:line="0" w:lineRule="atLeast"/>
        <w:rPr>
          <w:rFonts w:ascii="Arial" w:eastAsia="ヒラギノ丸ゴ Pro W4" w:hAnsi="Arial" w:cs="Arial"/>
          <w:sz w:val="16"/>
          <w:szCs w:val="16"/>
        </w:rPr>
      </w:pPr>
    </w:p>
    <w:p w14:paraId="3514BB05" w14:textId="77777777" w:rsidR="00460FE7" w:rsidRPr="002D15EC" w:rsidRDefault="00460FE7" w:rsidP="00460FE7">
      <w:pPr>
        <w:spacing w:line="0" w:lineRule="atLeast"/>
        <w:rPr>
          <w:rFonts w:ascii="Arial" w:eastAsia="ヒラギノ丸ゴ Pro W4" w:hAnsi="Arial" w:cs="Arial"/>
        </w:rPr>
      </w:pPr>
      <w:r w:rsidRPr="002D15EC">
        <w:rPr>
          <w:rFonts w:ascii="Arial" w:eastAsia="ヒラギノ丸ゴ Pro W4" w:hAnsi="Arial" w:cs="Arial" w:hint="eastAsia"/>
        </w:rPr>
        <w:t>復学条件</w:t>
      </w:r>
      <w:r w:rsidRPr="002D15EC">
        <w:rPr>
          <w:rFonts w:ascii="Arial" w:eastAsia="ヒラギノ丸ゴ Pro W4" w:hAnsi="Arial" w:cs="Arial"/>
          <w:sz w:val="16"/>
          <w:szCs w:val="16"/>
          <w:lang w:val="en-AU"/>
        </w:rPr>
        <w:t>Conditions of return to school</w:t>
      </w:r>
    </w:p>
    <w:p w14:paraId="6BE3825F" w14:textId="1D7304EE" w:rsidR="00460FE7" w:rsidRPr="002D15EC" w:rsidRDefault="00460FE7" w:rsidP="00342BB9">
      <w:pPr>
        <w:numPr>
          <w:ilvl w:val="0"/>
          <w:numId w:val="4"/>
        </w:numPr>
        <w:spacing w:line="0" w:lineRule="atLeast"/>
        <w:ind w:left="720"/>
        <w:rPr>
          <w:rStyle w:val="rynqvb"/>
          <w:rFonts w:asciiTheme="majorEastAsia" w:eastAsiaTheme="majorEastAsia" w:hAnsiTheme="majorEastAsia" w:cs="Arial"/>
        </w:rPr>
      </w:pPr>
      <w:r w:rsidRPr="002D15EC">
        <w:rPr>
          <w:rFonts w:asciiTheme="majorEastAsia" w:eastAsiaTheme="majorEastAsia" w:hAnsiTheme="majorEastAsia" w:cs="Arial"/>
        </w:rPr>
        <w:t>復学日の1週間前までに</w:t>
      </w:r>
      <w:r w:rsidR="00C54A99" w:rsidRPr="002D15EC">
        <w:rPr>
          <w:rFonts w:asciiTheme="majorEastAsia" w:eastAsiaTheme="majorEastAsia" w:hAnsiTheme="majorEastAsia" w:cs="Arial" w:hint="eastAsia"/>
        </w:rPr>
        <w:t>連絡をして</w:t>
      </w:r>
      <w:r w:rsidRPr="002D15EC">
        <w:rPr>
          <w:rFonts w:asciiTheme="majorEastAsia" w:eastAsiaTheme="majorEastAsia" w:hAnsiTheme="majorEastAsia" w:cs="Arial"/>
        </w:rPr>
        <w:t>下さい。</w:t>
      </w:r>
      <w:r w:rsidR="00C54A99" w:rsidRPr="002D15EC">
        <w:rPr>
          <w:rFonts w:asciiTheme="majorEastAsia" w:eastAsiaTheme="majorEastAsia" w:hAnsiTheme="majorEastAsia" w:cs="Arial" w:hint="eastAsia"/>
        </w:rPr>
        <w:t>連絡</w:t>
      </w:r>
      <w:r w:rsidRPr="002D15EC">
        <w:rPr>
          <w:rFonts w:asciiTheme="majorEastAsia" w:eastAsiaTheme="majorEastAsia" w:hAnsiTheme="majorEastAsia" w:cs="Arial"/>
        </w:rPr>
        <w:t>当日の復学はできません。</w:t>
      </w:r>
      <w:r w:rsidR="00585311" w:rsidRPr="002D15EC">
        <w:rPr>
          <w:rStyle w:val="rynqvb"/>
          <w:rFonts w:ascii="Arial" w:eastAsiaTheme="minorEastAsia" w:hAnsi="Arial" w:cs="Arial" w:hint="eastAsia"/>
          <w:sz w:val="18"/>
          <w:szCs w:val="18"/>
          <w:lang w:val="en"/>
        </w:rPr>
        <w:t>P</w:t>
      </w:r>
      <w:r w:rsidR="00585311" w:rsidRPr="002D15EC">
        <w:rPr>
          <w:rStyle w:val="rynqvb"/>
          <w:rFonts w:ascii="Arial" w:hAnsi="Arial" w:cs="Arial"/>
          <w:sz w:val="18"/>
          <w:szCs w:val="18"/>
          <w:lang w:val="en"/>
        </w:rPr>
        <w:t>lease contact us at least one week before the date of your return.</w:t>
      </w:r>
      <w:r w:rsidR="00585311" w:rsidRPr="002D15EC">
        <w:rPr>
          <w:rStyle w:val="hwtze"/>
          <w:rFonts w:ascii="Arial" w:hAnsi="Arial" w:cs="Arial"/>
          <w:sz w:val="18"/>
          <w:szCs w:val="18"/>
          <w:lang w:val="en"/>
        </w:rPr>
        <w:t xml:space="preserve"> </w:t>
      </w:r>
      <w:r w:rsidR="00585311" w:rsidRPr="002D15EC">
        <w:rPr>
          <w:rStyle w:val="rynqvb"/>
          <w:rFonts w:ascii="Arial" w:hAnsi="Arial" w:cs="Arial"/>
          <w:sz w:val="18"/>
          <w:szCs w:val="18"/>
          <w:lang w:val="en"/>
        </w:rPr>
        <w:t>You cannot return to school on the day of notification.</w:t>
      </w:r>
    </w:p>
    <w:p w14:paraId="307662FB" w14:textId="77777777" w:rsidR="00585311" w:rsidRPr="00585311" w:rsidRDefault="00585311" w:rsidP="00585311">
      <w:pPr>
        <w:spacing w:line="0" w:lineRule="atLeast"/>
        <w:ind w:left="720"/>
        <w:rPr>
          <w:rFonts w:asciiTheme="majorEastAsia" w:eastAsiaTheme="majorEastAsia" w:hAnsiTheme="majorEastAsia" w:cs="Arial"/>
        </w:rPr>
      </w:pPr>
    </w:p>
    <w:p w14:paraId="64BFFBFD" w14:textId="77777777" w:rsidR="00585311" w:rsidRDefault="00585311" w:rsidP="00342BB9">
      <w:pPr>
        <w:spacing w:line="0" w:lineRule="atLeast"/>
        <w:rPr>
          <w:rFonts w:asciiTheme="majorEastAsia" w:eastAsiaTheme="majorEastAsia" w:hAnsiTheme="majorEastAsia" w:cs="Arial"/>
        </w:rPr>
      </w:pPr>
    </w:p>
    <w:p w14:paraId="097262C1" w14:textId="7F546BFE" w:rsidR="00342BB9" w:rsidRPr="0034720D" w:rsidRDefault="00342BB9" w:rsidP="00342BB9">
      <w:pPr>
        <w:spacing w:line="0" w:lineRule="atLeast"/>
        <w:rPr>
          <w:rFonts w:asciiTheme="majorEastAsia" w:eastAsiaTheme="majorEastAsia" w:hAnsiTheme="majorEastAsia" w:cs="Arial"/>
          <w:lang w:val="en-AU"/>
        </w:rPr>
      </w:pPr>
      <w:r w:rsidRPr="0034720D">
        <w:rPr>
          <w:rFonts w:asciiTheme="majorEastAsia" w:eastAsiaTheme="majorEastAsia" w:hAnsiTheme="majorEastAsia" w:cs="Arial"/>
        </w:rPr>
        <w:t>以上を理解し休学届けを提出します。</w:t>
      </w:r>
    </w:p>
    <w:p w14:paraId="04434701" w14:textId="77777777" w:rsidR="00342BB9" w:rsidRPr="0009123E" w:rsidRDefault="00342BB9" w:rsidP="00342BB9">
      <w:pPr>
        <w:spacing w:line="0" w:lineRule="atLeast"/>
        <w:rPr>
          <w:rFonts w:ascii="Arial" w:eastAsia="ヒラギノ丸ゴ Pro W4" w:hAnsi="Arial" w:cs="Arial"/>
        </w:rPr>
      </w:pPr>
      <w:r w:rsidRPr="0009123E">
        <w:rPr>
          <w:rFonts w:ascii="Arial" w:eastAsia="ヒラギノ丸ゴ Pro W4" w:hAnsi="Arial" w:cs="Arial"/>
          <w:sz w:val="16"/>
        </w:rPr>
        <w:t xml:space="preserve">I understand the </w:t>
      </w:r>
      <w:r w:rsidRPr="0009123E">
        <w:rPr>
          <w:rFonts w:ascii="Arial" w:eastAsia="ヒラギノ丸ゴ Pro W4" w:hAnsi="Arial" w:cs="Arial"/>
          <w:sz w:val="16"/>
          <w:lang w:val="en-AU"/>
        </w:rPr>
        <w:t>conditions above and hereby notify the school of the leave of absence for the student named above.</w:t>
      </w:r>
    </w:p>
    <w:p w14:paraId="2407B061" w14:textId="77777777" w:rsidR="00342BB9" w:rsidRPr="0009123E" w:rsidRDefault="00342BB9" w:rsidP="00342BB9">
      <w:pPr>
        <w:spacing w:line="0" w:lineRule="atLeast"/>
        <w:rPr>
          <w:rFonts w:ascii="Arial" w:eastAsia="ヒラギノ丸ゴ Pro W4" w:hAnsi="Arial" w:cs="Arial"/>
          <w:sz w:val="16"/>
        </w:rPr>
      </w:pPr>
    </w:p>
    <w:p w14:paraId="560649DC" w14:textId="77777777" w:rsidR="00342BB9" w:rsidRPr="0009123E" w:rsidRDefault="00342BB9" w:rsidP="00342BB9">
      <w:pPr>
        <w:spacing w:line="0" w:lineRule="atLeast"/>
        <w:rPr>
          <w:rFonts w:ascii="Arial" w:eastAsia="ヒラギノ丸ゴ Pro W4" w:hAnsi="Arial" w:cs="Arial"/>
        </w:rPr>
      </w:pPr>
    </w:p>
    <w:p w14:paraId="4A4C67D8" w14:textId="77777777" w:rsidR="00342BB9" w:rsidRPr="0009123E" w:rsidRDefault="00342BB9" w:rsidP="00342BB9">
      <w:pPr>
        <w:spacing w:line="0" w:lineRule="atLeast"/>
        <w:rPr>
          <w:rFonts w:ascii="Arial" w:eastAsia="ヒラギノ丸ゴ Pro W4" w:hAnsi="Arial" w:cs="Arial"/>
        </w:rPr>
      </w:pPr>
      <w:r w:rsidRPr="0034720D">
        <w:rPr>
          <w:rFonts w:asciiTheme="majorEastAsia" w:eastAsiaTheme="majorEastAsia" w:hAnsiTheme="majorEastAsia" w:cs="Arial"/>
        </w:rPr>
        <w:t>保護者署名</w:t>
      </w:r>
      <w:r w:rsidRPr="0009123E">
        <w:rPr>
          <w:rFonts w:ascii="Arial" w:eastAsia="ヒラギノ丸ゴ Pro W4" w:hAnsi="Arial" w:cs="Arial"/>
        </w:rPr>
        <w:t>：</w:t>
      </w:r>
      <w:r w:rsidRPr="0009123E">
        <w:rPr>
          <w:rFonts w:ascii="Arial" w:eastAsia="ヒラギノ丸ゴ Pro W4" w:hAnsi="Arial" w:cs="Arial"/>
          <w:u w:val="single"/>
        </w:rPr>
        <w:t xml:space="preserve">　　　　　　　　　　　　　　　＿　　　　　</w:t>
      </w:r>
    </w:p>
    <w:p w14:paraId="7038AB06" w14:textId="77777777" w:rsidR="00342BB9" w:rsidRPr="0009123E" w:rsidRDefault="00342BB9" w:rsidP="00342BB9">
      <w:pPr>
        <w:spacing w:line="0" w:lineRule="atLeast"/>
        <w:rPr>
          <w:rFonts w:ascii="Arial" w:eastAsia="ヒラギノ丸ゴ Pro W4" w:hAnsi="Arial" w:cs="Arial"/>
          <w:sz w:val="16"/>
        </w:rPr>
      </w:pPr>
      <w:r w:rsidRPr="0009123E">
        <w:rPr>
          <w:rFonts w:ascii="Arial" w:eastAsia="ヒラギノ丸ゴ Pro W4" w:hAnsi="Arial" w:cs="Arial"/>
          <w:sz w:val="16"/>
        </w:rPr>
        <w:t>Signature of parent/guardian</w:t>
      </w:r>
    </w:p>
    <w:p w14:paraId="4905F20D" w14:textId="77777777" w:rsidR="00342BB9" w:rsidRPr="0009123E" w:rsidRDefault="00342BB9" w:rsidP="00342BB9">
      <w:pPr>
        <w:spacing w:line="0" w:lineRule="atLeast"/>
        <w:rPr>
          <w:rFonts w:ascii="Arial" w:eastAsia="ヒラギノ丸ゴ Pro W4" w:hAnsi="Arial" w:cs="Arial"/>
          <w:sz w:val="12"/>
        </w:rPr>
      </w:pPr>
    </w:p>
    <w:p w14:paraId="0423B3B8" w14:textId="55A22E3D" w:rsidR="00342BB9" w:rsidRPr="0009123E" w:rsidRDefault="00342BB9" w:rsidP="00342BB9">
      <w:pPr>
        <w:spacing w:line="0" w:lineRule="atLeast"/>
        <w:rPr>
          <w:rFonts w:ascii="Arial" w:eastAsia="ヒラギノ丸ゴ Pro W4" w:hAnsi="Arial" w:cs="Arial"/>
        </w:rPr>
      </w:pPr>
      <w:r w:rsidRPr="0034720D">
        <w:rPr>
          <w:rFonts w:asciiTheme="majorEastAsia" w:eastAsiaTheme="majorEastAsia" w:hAnsiTheme="majorEastAsia" w:cs="Arial"/>
        </w:rPr>
        <w:t>保護者氏名</w:t>
      </w:r>
      <w:r w:rsidRPr="0009123E">
        <w:rPr>
          <w:rFonts w:ascii="Arial" w:eastAsia="ヒラギノ丸ゴ Pro W4" w:hAnsi="Arial" w:cs="Arial"/>
        </w:rPr>
        <w:t>：</w:t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</w:rPr>
        <w:softHyphen/>
      </w:r>
      <w:r w:rsidRPr="0009123E">
        <w:rPr>
          <w:rFonts w:ascii="Arial" w:eastAsia="ヒラギノ丸ゴ Pro W4" w:hAnsi="Arial" w:cs="Arial"/>
          <w:u w:val="single"/>
        </w:rPr>
        <w:t xml:space="preserve">　　　　　　　　　　　　　　　　</w:t>
      </w:r>
      <w:r w:rsidRPr="0009123E">
        <w:rPr>
          <w:rFonts w:ascii="Arial" w:eastAsia="ヒラギノ丸ゴ Pro W4" w:hAnsi="Arial" w:cs="Arial"/>
        </w:rPr>
        <w:t xml:space="preserve">　　</w:t>
      </w:r>
      <w:r w:rsidR="00585311">
        <w:rPr>
          <w:rFonts w:ascii="Arial" w:eastAsia="ヒラギノ丸ゴ Pro W4" w:hAnsi="Arial" w:cs="Arial" w:hint="eastAsia"/>
        </w:rPr>
        <w:t xml:space="preserve">　　　　　</w:t>
      </w:r>
      <w:r w:rsidRPr="0009123E">
        <w:rPr>
          <w:rFonts w:ascii="Arial" w:eastAsia="ヒラギノ丸ゴ Pro W4" w:hAnsi="Arial" w:cs="Arial"/>
        </w:rPr>
        <w:t>日付：</w:t>
      </w:r>
      <w:r w:rsidR="00585311">
        <w:rPr>
          <w:rFonts w:ascii="Arial" w:eastAsia="ヒラギノ丸ゴ Pro W4" w:hAnsi="Arial" w:cs="Arial" w:hint="eastAsia"/>
        </w:rPr>
        <w:t>＿＿＿＿＿＿＿＿＿＿＿＿＿</w:t>
      </w:r>
      <w:r w:rsidRPr="0009123E">
        <w:rPr>
          <w:rFonts w:ascii="Arial" w:eastAsia="ヒラギノ丸ゴ Pro W4" w:hAnsi="Arial" w:cs="Arial"/>
          <w:u w:val="single"/>
        </w:rPr>
        <w:t xml:space="preserve">　　　　　　　　　</w:t>
      </w:r>
      <w:r w:rsidRPr="0009123E">
        <w:rPr>
          <w:rFonts w:ascii="Arial" w:eastAsia="ヒラギノ丸ゴ Pro W4" w:hAnsi="Arial" w:cs="Arial"/>
        </w:rPr>
        <w:t xml:space="preserve">　</w:t>
      </w:r>
    </w:p>
    <w:p w14:paraId="1AA37C18" w14:textId="469DB484" w:rsidR="00FD0F2D" w:rsidRPr="00585311" w:rsidRDefault="00342BB9" w:rsidP="00FD0F2D">
      <w:pPr>
        <w:spacing w:line="0" w:lineRule="atLeast"/>
        <w:rPr>
          <w:rFonts w:ascii="Arial" w:eastAsia="ヒラギノ丸ゴ Pro W4" w:hAnsi="Arial" w:cs="Arial"/>
          <w:sz w:val="16"/>
        </w:rPr>
      </w:pPr>
      <w:r w:rsidRPr="0009123E">
        <w:rPr>
          <w:rFonts w:ascii="Arial" w:eastAsia="ヒラギノ丸ゴ Pro W4" w:hAnsi="Arial" w:cs="Arial"/>
          <w:sz w:val="16"/>
        </w:rPr>
        <w:t xml:space="preserve">Name of parent/guardian                                                 </w:t>
      </w:r>
      <w:r w:rsidR="00585311">
        <w:rPr>
          <w:rFonts w:ascii="Arial" w:eastAsia="ヒラギノ丸ゴ Pro W4" w:hAnsi="Arial" w:cs="Arial" w:hint="eastAsia"/>
          <w:sz w:val="16"/>
        </w:rPr>
        <w:t xml:space="preserve">　　　　　　　　　　　　　　</w:t>
      </w:r>
      <w:r w:rsidRPr="0009123E">
        <w:rPr>
          <w:rFonts w:ascii="Arial" w:eastAsia="ヒラギノ丸ゴ Pro W4" w:hAnsi="Arial" w:cs="Arial"/>
          <w:sz w:val="16"/>
        </w:rPr>
        <w:t>Date</w:t>
      </w:r>
      <w:r w:rsidRPr="0009123E">
        <w:rPr>
          <w:rFonts w:ascii="Arial" w:eastAsia="ヒラギノ丸ゴ Pro W4" w:hAnsi="Arial" w:cs="Arial"/>
        </w:rPr>
        <w:t xml:space="preserve">　　　　　　　　　　　　　</w:t>
      </w:r>
    </w:p>
    <w:sectPr w:rsidR="00FD0F2D" w:rsidRPr="00585311" w:rsidSect="00342BB9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2DD59" w14:textId="77777777" w:rsidR="00F85B73" w:rsidRDefault="00F85B73" w:rsidP="002F620B">
      <w:r>
        <w:separator/>
      </w:r>
    </w:p>
  </w:endnote>
  <w:endnote w:type="continuationSeparator" w:id="0">
    <w:p w14:paraId="3A339475" w14:textId="77777777" w:rsidR="00F85B73" w:rsidRDefault="00F85B73" w:rsidP="002F6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MaruGothicMPRO">
    <w:altName w:val="Times New Roman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丸ゴ Pro W4">
    <w:altName w:val="MS Mincho"/>
    <w:charset w:val="80"/>
    <w:family w:val="auto"/>
    <w:pitch w:val="variable"/>
    <w:sig w:usb0="00000000" w:usb1="00000708" w:usb2="1000000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55DF5" w14:textId="77777777" w:rsidR="00342BB9" w:rsidRDefault="00342BB9" w:rsidP="00342BB9">
    <w:pPr>
      <w:pStyle w:val="Header"/>
      <w:jc w:val="right"/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The Melbourne International School of Japanese</w:t>
    </w:r>
  </w:p>
  <w:p w14:paraId="10C255A6" w14:textId="77777777" w:rsidR="00342BB9" w:rsidRDefault="00342BB9" w:rsidP="00342BB9">
    <w:pPr>
      <w:pStyle w:val="Header"/>
      <w:jc w:val="right"/>
      <w:rPr>
        <w:rFonts w:ascii="Arial" w:hAnsi="Arial"/>
        <w:color w:val="808080"/>
        <w:sz w:val="16"/>
      </w:rPr>
    </w:pPr>
    <w:r>
      <w:rPr>
        <w:rFonts w:ascii="Arial" w:hAnsi="Arial" w:hint="eastAsia"/>
        <w:color w:val="808080"/>
        <w:sz w:val="16"/>
      </w:rPr>
      <w:t xml:space="preserve">Leave of </w:t>
    </w:r>
    <w:r>
      <w:rPr>
        <w:rFonts w:ascii="Arial" w:hAnsi="Arial"/>
        <w:color w:val="808080"/>
        <w:sz w:val="16"/>
      </w:rPr>
      <w:t>A</w:t>
    </w:r>
    <w:r>
      <w:rPr>
        <w:rFonts w:ascii="Arial" w:hAnsi="Arial" w:hint="eastAsia"/>
        <w:color w:val="808080"/>
        <w:sz w:val="16"/>
      </w:rPr>
      <w:t>bsence</w:t>
    </w:r>
    <w:r>
      <w:rPr>
        <w:rFonts w:ascii="Arial" w:hAnsi="Arial"/>
        <w:color w:val="808080"/>
        <w:sz w:val="16"/>
      </w:rPr>
      <w:t xml:space="preserve"> Notice</w:t>
    </w:r>
  </w:p>
  <w:p w14:paraId="0A5C8C63" w14:textId="37798BA3" w:rsidR="00342BB9" w:rsidRPr="00342BB9" w:rsidRDefault="00342BB9" w:rsidP="00342BB9">
    <w:pPr>
      <w:pStyle w:val="Header"/>
      <w:jc w:val="right"/>
      <w:rPr>
        <w:rFonts w:ascii="Arial" w:eastAsiaTheme="minorEastAsia" w:hAnsi="Arial"/>
        <w:color w:val="808080"/>
        <w:sz w:val="16"/>
      </w:rPr>
    </w:pPr>
    <w:r>
      <w:rPr>
        <w:rFonts w:ascii="Arial" w:hAnsi="Arial"/>
        <w:color w:val="808080"/>
        <w:sz w:val="16"/>
      </w:rPr>
      <w:t>ST-LAN-10</w:t>
    </w:r>
    <w:r w:rsidR="00962315">
      <w:rPr>
        <w:rFonts w:ascii="Arial" w:hAnsi="Arial"/>
        <w:color w:val="808080"/>
        <w:sz w:val="16"/>
      </w:rPr>
      <w:t>3</w:t>
    </w:r>
  </w:p>
  <w:p w14:paraId="1B826598" w14:textId="06CEB100" w:rsidR="00342BB9" w:rsidRPr="00342BB9" w:rsidRDefault="00962315" w:rsidP="00342BB9">
    <w:pPr>
      <w:pStyle w:val="Header"/>
      <w:jc w:val="right"/>
      <w:rPr>
        <w:rFonts w:ascii="Arial" w:eastAsiaTheme="minorEastAsia" w:hAnsi="Arial"/>
        <w:color w:val="808080"/>
        <w:sz w:val="16"/>
        <w:lang w:val="de-DE"/>
      </w:rPr>
    </w:pPr>
    <w:r>
      <w:rPr>
        <w:rFonts w:ascii="Arial" w:eastAsiaTheme="minorEastAsia" w:hAnsi="Arial" w:hint="eastAsia"/>
        <w:color w:val="808080"/>
        <w:sz w:val="16"/>
      </w:rPr>
      <w:t>©</w:t>
    </w:r>
    <w:r>
      <w:rPr>
        <w:rFonts w:ascii="Arial" w:eastAsiaTheme="minorEastAsia" w:hAnsi="Arial"/>
        <w:color w:val="808080"/>
        <w:sz w:val="16"/>
      </w:rPr>
      <w:t>MISJ_02.09.2023</w:t>
    </w:r>
  </w:p>
  <w:p w14:paraId="74803176" w14:textId="77777777" w:rsidR="00342BB9" w:rsidRDefault="00342BB9" w:rsidP="00342BB9">
    <w:pPr>
      <w:pStyle w:val="Footer"/>
      <w:rPr>
        <w:lang w:val="de-DE"/>
      </w:rPr>
    </w:pPr>
  </w:p>
  <w:p w14:paraId="74F67360" w14:textId="77777777" w:rsidR="00EF29F0" w:rsidRDefault="00EF29F0" w:rsidP="001B4DED">
    <w:pPr>
      <w:pStyle w:val="Footer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62FDB" w14:textId="77777777" w:rsidR="00F85B73" w:rsidRDefault="00F85B73" w:rsidP="002F620B">
      <w:r>
        <w:separator/>
      </w:r>
    </w:p>
  </w:footnote>
  <w:footnote w:type="continuationSeparator" w:id="0">
    <w:p w14:paraId="399E5BA5" w14:textId="77777777" w:rsidR="00F85B73" w:rsidRDefault="00F85B73" w:rsidP="002F6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2B442" w14:textId="77777777" w:rsidR="002F620B" w:rsidRDefault="00106391">
    <w:pPr>
      <w:pStyle w:val="Header"/>
    </w:pPr>
    <w:r>
      <w:rPr>
        <w:noProof/>
      </w:rPr>
      <w:pict w14:anchorId="4A7CE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6213" o:spid="_x0000_s1145" type="#_x0000_t75" style="position:absolute;left:0;text-align:left;margin-left:0;margin-top:0;width:374.2pt;height:374.2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F2397" w14:textId="77777777" w:rsidR="00F320F2" w:rsidRDefault="00106391" w:rsidP="008F5FF7">
    <w:pPr>
      <w:pStyle w:val="Header"/>
      <w:tabs>
        <w:tab w:val="clear" w:pos="4680"/>
        <w:tab w:val="clear" w:pos="9360"/>
        <w:tab w:val="left" w:pos="7660"/>
        <w:tab w:val="left" w:pos="8460"/>
      </w:tabs>
    </w:pPr>
    <w:r>
      <w:rPr>
        <w:noProof/>
      </w:rPr>
      <w:pict w14:anchorId="33ADCE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6214" o:spid="_x0000_s1146" type="#_x0000_t75" style="position:absolute;left:0;text-align:left;margin-left:0;margin-top:0;width:374.2pt;height:374.2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  <w:p w14:paraId="4715239C" w14:textId="77777777" w:rsidR="002F620B" w:rsidRDefault="004B4E1F" w:rsidP="00FD0F2D">
    <w:pPr>
      <w:pStyle w:val="Header"/>
      <w:tabs>
        <w:tab w:val="clear" w:pos="4680"/>
        <w:tab w:val="clear" w:pos="9360"/>
        <w:tab w:val="left" w:pos="7660"/>
        <w:tab w:val="left" w:pos="8460"/>
      </w:tabs>
      <w:ind w:hanging="426"/>
    </w:pPr>
    <w:r>
      <w:rPr>
        <w:noProof/>
      </w:rPr>
      <w:drawing>
        <wp:inline distT="0" distB="0" distL="0" distR="0" wp14:anchorId="2DD290DD" wp14:editId="020C4847">
          <wp:extent cx="6838950" cy="895350"/>
          <wp:effectExtent l="19050" t="0" r="0" b="0"/>
          <wp:docPr id="2" name="Picture 1" descr="yoshikoheader_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oshikoheader_20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103E3A7" w14:textId="77777777" w:rsidR="002F620B" w:rsidRPr="006374B7" w:rsidRDefault="00A364B3" w:rsidP="00A364B3">
    <w:pPr>
      <w:pStyle w:val="Header"/>
      <w:tabs>
        <w:tab w:val="clear" w:pos="4680"/>
        <w:tab w:val="clear" w:pos="9360"/>
        <w:tab w:val="left" w:pos="887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E25A3" w14:textId="77777777" w:rsidR="002F620B" w:rsidRDefault="00106391">
    <w:pPr>
      <w:pStyle w:val="Header"/>
    </w:pPr>
    <w:r>
      <w:rPr>
        <w:noProof/>
      </w:rPr>
      <w:pict w14:anchorId="2C3D85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6212" o:spid="_x0000_s1144" type="#_x0000_t75" style="position:absolute;left:0;text-align:left;margin-left:0;margin-top:0;width:374.2pt;height:374.2pt;z-index:-25165926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8456B"/>
    <w:multiLevelType w:val="hybridMultilevel"/>
    <w:tmpl w:val="490E23EC"/>
    <w:lvl w:ilvl="0" w:tplc="142AF2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DEF7B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HGMaruGothicMPRO" w:hint="default"/>
      </w:rPr>
    </w:lvl>
    <w:lvl w:ilvl="2" w:tplc="DF685BF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CCA10A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5051D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HGMaruGothicMPRO" w:hint="default"/>
      </w:rPr>
    </w:lvl>
    <w:lvl w:ilvl="5" w:tplc="B626735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2D85DF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112364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HGMaruGothicMPRO" w:hint="default"/>
      </w:rPr>
    </w:lvl>
    <w:lvl w:ilvl="8" w:tplc="CB68F7B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7C5AD9"/>
    <w:multiLevelType w:val="hybridMultilevel"/>
    <w:tmpl w:val="3A5ADBB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2349F"/>
    <w:multiLevelType w:val="hybridMultilevel"/>
    <w:tmpl w:val="DC9A9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444841"/>
    <w:multiLevelType w:val="hybridMultilevel"/>
    <w:tmpl w:val="55DC6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356610">
    <w:abstractNumId w:val="1"/>
  </w:num>
  <w:num w:numId="2" w16cid:durableId="1897550313">
    <w:abstractNumId w:val="3"/>
  </w:num>
  <w:num w:numId="3" w16cid:durableId="1454979079">
    <w:abstractNumId w:val="2"/>
  </w:num>
  <w:num w:numId="4" w16cid:durableId="2069108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8"/>
  <w:drawingGridVerticalSpacing w:val="181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88"/>
    <w:rsid w:val="00030F82"/>
    <w:rsid w:val="0007042C"/>
    <w:rsid w:val="000B0C25"/>
    <w:rsid w:val="000B3232"/>
    <w:rsid w:val="000B38F4"/>
    <w:rsid w:val="00100915"/>
    <w:rsid w:val="00106391"/>
    <w:rsid w:val="00141FB5"/>
    <w:rsid w:val="00146B7A"/>
    <w:rsid w:val="001B4DED"/>
    <w:rsid w:val="00210110"/>
    <w:rsid w:val="00246688"/>
    <w:rsid w:val="002805A5"/>
    <w:rsid w:val="002D15EC"/>
    <w:rsid w:val="002F3FE9"/>
    <w:rsid w:val="002F620B"/>
    <w:rsid w:val="00327CA4"/>
    <w:rsid w:val="00330E0C"/>
    <w:rsid w:val="00332262"/>
    <w:rsid w:val="00342BB9"/>
    <w:rsid w:val="003566CB"/>
    <w:rsid w:val="00382D31"/>
    <w:rsid w:val="00397E88"/>
    <w:rsid w:val="003D2F5C"/>
    <w:rsid w:val="003E42F1"/>
    <w:rsid w:val="00447715"/>
    <w:rsid w:val="00460FE7"/>
    <w:rsid w:val="004A5D48"/>
    <w:rsid w:val="004B4E1F"/>
    <w:rsid w:val="004E6707"/>
    <w:rsid w:val="00585311"/>
    <w:rsid w:val="005D5B41"/>
    <w:rsid w:val="006374B7"/>
    <w:rsid w:val="00656684"/>
    <w:rsid w:val="00665179"/>
    <w:rsid w:val="006B0F7B"/>
    <w:rsid w:val="006C5DBE"/>
    <w:rsid w:val="0074493F"/>
    <w:rsid w:val="00751FBC"/>
    <w:rsid w:val="007A000E"/>
    <w:rsid w:val="00880E65"/>
    <w:rsid w:val="008B611D"/>
    <w:rsid w:val="008F5FF7"/>
    <w:rsid w:val="00925B7D"/>
    <w:rsid w:val="00962315"/>
    <w:rsid w:val="009F66DE"/>
    <w:rsid w:val="00A02D1C"/>
    <w:rsid w:val="00A063FF"/>
    <w:rsid w:val="00A364B3"/>
    <w:rsid w:val="00A438F0"/>
    <w:rsid w:val="00AC77D9"/>
    <w:rsid w:val="00B35803"/>
    <w:rsid w:val="00B40B1C"/>
    <w:rsid w:val="00BD4A0C"/>
    <w:rsid w:val="00BE4DD6"/>
    <w:rsid w:val="00C247E0"/>
    <w:rsid w:val="00C30C38"/>
    <w:rsid w:val="00C47906"/>
    <w:rsid w:val="00C54A99"/>
    <w:rsid w:val="00CA5988"/>
    <w:rsid w:val="00CA77F8"/>
    <w:rsid w:val="00CB1250"/>
    <w:rsid w:val="00D825D6"/>
    <w:rsid w:val="00E15A2D"/>
    <w:rsid w:val="00E743EB"/>
    <w:rsid w:val="00EA4875"/>
    <w:rsid w:val="00EE2E28"/>
    <w:rsid w:val="00EF29F0"/>
    <w:rsid w:val="00F20714"/>
    <w:rsid w:val="00F320F2"/>
    <w:rsid w:val="00F85B73"/>
    <w:rsid w:val="00FB1994"/>
    <w:rsid w:val="00FB2058"/>
    <w:rsid w:val="00FD0F2D"/>
    <w:rsid w:val="00FE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C5BA2"/>
  <w15:docId w15:val="{EC309416-E24F-4E83-B7B8-94A2C756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Gothic" w:hAnsi="Calibri" w:cs="Times New Roman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BB9"/>
    <w:pPr>
      <w:widowControl w:val="0"/>
      <w:jc w:val="both"/>
    </w:pPr>
    <w:rPr>
      <w:rFonts w:ascii="Century Gothic" w:eastAsia="HGMaruGothicMPRO" w:hAnsi="Century Gothic"/>
      <w:kern w:val="2"/>
      <w:sz w:val="21"/>
      <w:szCs w:val="21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C2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C2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C2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C2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C2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C2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C2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C25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C2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B0C25"/>
    <w:rPr>
      <w:rFonts w:ascii="Cambria" w:eastAsia="MS Gothic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0B0C25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0B0C25"/>
    <w:rPr>
      <w:rFonts w:ascii="Cambria" w:eastAsia="MS Gothic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0B0C25"/>
    <w:rPr>
      <w:rFonts w:ascii="Cambria" w:eastAsia="MS Gothic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0B0C25"/>
    <w:rPr>
      <w:rFonts w:ascii="Cambria" w:eastAsia="MS Gothic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0B0C25"/>
    <w:rPr>
      <w:rFonts w:ascii="Cambria" w:eastAsia="MS Gothic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0B0C25"/>
    <w:rPr>
      <w:rFonts w:ascii="Cambria" w:eastAsia="MS Gothic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0B0C25"/>
    <w:rPr>
      <w:rFonts w:ascii="Cambria" w:eastAsia="MS Gothic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0B0C25"/>
    <w:rPr>
      <w:rFonts w:ascii="Cambria" w:eastAsia="MS Gothic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0C25"/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B0C2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0B0C25"/>
    <w:rPr>
      <w:rFonts w:ascii="Cambria" w:eastAsia="MS Gothic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C25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0B0C25"/>
    <w:rPr>
      <w:rFonts w:ascii="Cambria" w:eastAsia="MS Gothic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0B0C25"/>
    <w:rPr>
      <w:b/>
      <w:bCs/>
    </w:rPr>
  </w:style>
  <w:style w:type="character" w:styleId="Emphasis">
    <w:name w:val="Emphasis"/>
    <w:uiPriority w:val="20"/>
    <w:qFormat/>
    <w:rsid w:val="000B0C25"/>
    <w:rPr>
      <w:i/>
      <w:iCs/>
    </w:rPr>
  </w:style>
  <w:style w:type="paragraph" w:styleId="NoSpacing">
    <w:name w:val="No Spacing"/>
    <w:link w:val="NoSpacingChar"/>
    <w:uiPriority w:val="1"/>
    <w:qFormat/>
    <w:rsid w:val="000B0C25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B0C25"/>
  </w:style>
  <w:style w:type="paragraph" w:styleId="ListParagraph">
    <w:name w:val="List Paragraph"/>
    <w:basedOn w:val="Normal"/>
    <w:uiPriority w:val="34"/>
    <w:qFormat/>
    <w:rsid w:val="000B0C2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B0C25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0B0C25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C2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0B0C25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0B0C25"/>
    <w:rPr>
      <w:i/>
      <w:iCs/>
      <w:color w:val="808080"/>
    </w:rPr>
  </w:style>
  <w:style w:type="character" w:styleId="IntenseEmphasis">
    <w:name w:val="Intense Emphasis"/>
    <w:uiPriority w:val="21"/>
    <w:qFormat/>
    <w:rsid w:val="000B0C25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0B0C25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0B0C25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0B0C2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0C25"/>
    <w:pPr>
      <w:outlineLvl w:val="9"/>
    </w:pPr>
  </w:style>
  <w:style w:type="paragraph" w:styleId="Header">
    <w:name w:val="header"/>
    <w:basedOn w:val="Normal"/>
    <w:link w:val="HeaderChar"/>
    <w:unhideWhenUsed/>
    <w:rsid w:val="002F62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F620B"/>
  </w:style>
  <w:style w:type="paragraph" w:styleId="Footer">
    <w:name w:val="footer"/>
    <w:basedOn w:val="Normal"/>
    <w:link w:val="FooterChar"/>
    <w:unhideWhenUsed/>
    <w:rsid w:val="002F62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20B"/>
  </w:style>
  <w:style w:type="paragraph" w:styleId="BalloonText">
    <w:name w:val="Balloon Text"/>
    <w:basedOn w:val="Normal"/>
    <w:link w:val="BalloonTextChar"/>
    <w:uiPriority w:val="99"/>
    <w:semiHidden/>
    <w:unhideWhenUsed/>
    <w:rsid w:val="002F62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F62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unhideWhenUsed/>
    <w:rsid w:val="006C5DBE"/>
    <w:rPr>
      <w:color w:val="0000FF"/>
      <w:u w:val="single"/>
    </w:rPr>
  </w:style>
  <w:style w:type="table" w:styleId="TableGrid">
    <w:name w:val="Table Grid"/>
    <w:basedOn w:val="TableNormal"/>
    <w:uiPriority w:val="59"/>
    <w:rsid w:val="00FD0F2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losing">
    <w:name w:val="Closing"/>
    <w:basedOn w:val="Normal"/>
    <w:link w:val="ClosingChar"/>
    <w:uiPriority w:val="99"/>
    <w:unhideWhenUsed/>
    <w:rsid w:val="00FD0F2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rsid w:val="00FD0F2D"/>
    <w:rPr>
      <w:sz w:val="22"/>
      <w:szCs w:val="22"/>
    </w:rPr>
  </w:style>
  <w:style w:type="paragraph" w:styleId="BodyTextIndent">
    <w:name w:val="Body Text Indent"/>
    <w:basedOn w:val="Normal"/>
    <w:link w:val="BodyTextIndentChar"/>
    <w:semiHidden/>
    <w:rsid w:val="00460FE7"/>
    <w:pPr>
      <w:spacing w:line="0" w:lineRule="atLeast"/>
      <w:ind w:left="720"/>
    </w:pPr>
    <w:rPr>
      <w:rFonts w:ascii="Arial" w:eastAsia="ヒラギノ丸ゴ Pro W4" w:hAnsi="Arial"/>
      <w:sz w:val="16"/>
      <w:lang w:val="en-AU"/>
    </w:rPr>
  </w:style>
  <w:style w:type="character" w:customStyle="1" w:styleId="BodyTextIndentChar">
    <w:name w:val="Body Text Indent Char"/>
    <w:basedOn w:val="DefaultParagraphFont"/>
    <w:link w:val="BodyTextIndent"/>
    <w:semiHidden/>
    <w:rsid w:val="00460FE7"/>
    <w:rPr>
      <w:rFonts w:ascii="Arial" w:eastAsia="ヒラギノ丸ゴ Pro W4" w:hAnsi="Arial"/>
      <w:kern w:val="2"/>
      <w:sz w:val="16"/>
      <w:szCs w:val="21"/>
    </w:rPr>
  </w:style>
  <w:style w:type="character" w:customStyle="1" w:styleId="hwtze">
    <w:name w:val="hwtze"/>
    <w:basedOn w:val="DefaultParagraphFont"/>
    <w:rsid w:val="00C54A99"/>
  </w:style>
  <w:style w:type="character" w:customStyle="1" w:styleId="rynqvb">
    <w:name w:val="rynqvb"/>
    <w:basedOn w:val="DefaultParagraphFont"/>
    <w:rsid w:val="00C54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648AC-42A9-4FF5-A5DB-247FB872B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104 休学届_02.09.2023.dotx</Template>
  <TotalTime>1</TotalTime>
  <Pages>1</Pages>
  <Words>260</Words>
  <Characters>1487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rtn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Hitomi</dc:creator>
  <cp:lastModifiedBy>MISJ 飯竹 IT</cp:lastModifiedBy>
  <cp:revision>2</cp:revision>
  <cp:lastPrinted>2011-03-21T11:26:00Z</cp:lastPrinted>
  <dcterms:created xsi:type="dcterms:W3CDTF">2023-09-09T00:18:00Z</dcterms:created>
  <dcterms:modified xsi:type="dcterms:W3CDTF">2023-09-09T00:18:00Z</dcterms:modified>
</cp:coreProperties>
</file>